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F1350" w14:textId="77777777" w:rsidR="00355966" w:rsidRDefault="00574E50" w:rsidP="00574E50">
      <w:pPr>
        <w:tabs>
          <w:tab w:val="left" w:pos="8910"/>
        </w:tabs>
        <w:ind w:right="-526"/>
        <w:rPr>
          <w:rFonts w:ascii="Arial" w:hAnsi="Arial" w:cs="Arial"/>
          <w:b/>
          <w:color w:val="005EB8"/>
        </w:rPr>
      </w:pPr>
      <w:bookmarkStart w:id="0" w:name="_Hlk129606259"/>
      <w:bookmarkStart w:id="1" w:name="_Hlk129606239"/>
      <w:r>
        <w:rPr>
          <w:rFonts w:ascii="Arial" w:hAnsi="Arial" w:cs="Arial"/>
          <w:b/>
          <w:color w:val="005EB8"/>
        </w:rPr>
        <w:tab/>
      </w:r>
    </w:p>
    <w:p w14:paraId="3694B609" w14:textId="77777777" w:rsidR="00355966" w:rsidRDefault="00355966" w:rsidP="002C76B9">
      <w:pPr>
        <w:ind w:right="-526"/>
        <w:jc w:val="center"/>
        <w:rPr>
          <w:rFonts w:ascii="Arial" w:hAnsi="Arial" w:cs="Arial"/>
          <w:b/>
          <w:color w:val="005EB8"/>
        </w:rPr>
      </w:pPr>
    </w:p>
    <w:p w14:paraId="0218462C" w14:textId="77777777" w:rsidR="00355966" w:rsidRDefault="00355966" w:rsidP="002C76B9">
      <w:pPr>
        <w:ind w:right="-526"/>
        <w:jc w:val="center"/>
        <w:rPr>
          <w:rFonts w:ascii="Arial" w:hAnsi="Arial" w:cs="Arial"/>
          <w:b/>
          <w:color w:val="005EB8"/>
        </w:rPr>
      </w:pPr>
    </w:p>
    <w:p w14:paraId="7848C3B9" w14:textId="77777777" w:rsidR="000D49BE" w:rsidRDefault="00717D73" w:rsidP="00574E50">
      <w:pPr>
        <w:ind w:right="-35"/>
        <w:jc w:val="center"/>
        <w:rPr>
          <w:rFonts w:ascii="Arial" w:hAnsi="Arial" w:cs="Arial"/>
          <w:b/>
          <w:color w:val="005EB8"/>
        </w:rPr>
      </w:pPr>
      <w:r>
        <w:rPr>
          <w:rFonts w:ascii="Arial" w:hAnsi="Arial" w:cs="Arial"/>
          <w:b/>
          <w:color w:val="005EB8"/>
        </w:rPr>
        <w:t>SOMERSET NHS FOUNDATION TRUST</w:t>
      </w:r>
    </w:p>
    <w:p w14:paraId="1A8983D4" w14:textId="77777777" w:rsidR="00717D73" w:rsidRDefault="00717D73" w:rsidP="00574E50">
      <w:pPr>
        <w:ind w:right="-35"/>
        <w:jc w:val="center"/>
        <w:rPr>
          <w:rFonts w:ascii="Arial" w:hAnsi="Arial" w:cs="Arial"/>
          <w:b/>
          <w:color w:val="005EB8"/>
        </w:rPr>
      </w:pPr>
      <w:r>
        <w:rPr>
          <w:rFonts w:ascii="Arial" w:hAnsi="Arial" w:cs="Arial"/>
          <w:b/>
          <w:color w:val="005EB8"/>
        </w:rPr>
        <w:t>PUBLIC BOARD MEETING</w:t>
      </w:r>
    </w:p>
    <w:p w14:paraId="28930A8C" w14:textId="77777777" w:rsidR="00717D73" w:rsidRPr="007B47E9" w:rsidRDefault="00717D73" w:rsidP="00574E50">
      <w:pPr>
        <w:ind w:right="-35"/>
        <w:jc w:val="center"/>
        <w:rPr>
          <w:rFonts w:ascii="Arial" w:hAnsi="Arial" w:cs="Arial"/>
          <w:b/>
          <w:color w:val="005EB8"/>
        </w:rPr>
      </w:pPr>
    </w:p>
    <w:bookmarkEnd w:id="0"/>
    <w:bookmarkEnd w:id="1"/>
    <w:p w14:paraId="2C086EFB" w14:textId="5CA1F08C" w:rsidR="00192D0B" w:rsidRPr="00D07670" w:rsidRDefault="00717D73" w:rsidP="00954AA0">
      <w:pPr>
        <w:spacing w:line="252" w:lineRule="auto"/>
        <w:rPr>
          <w:rFonts w:ascii="Arial" w:hAnsi="Arial" w:cs="Arial"/>
          <w:bCs/>
        </w:rPr>
      </w:pPr>
      <w:r>
        <w:rPr>
          <w:rFonts w:ascii="Arial" w:hAnsi="Arial" w:cs="Arial"/>
        </w:rPr>
        <w:t>A</w:t>
      </w:r>
      <w:r w:rsidR="00940CBC">
        <w:rPr>
          <w:rFonts w:ascii="Arial" w:hAnsi="Arial" w:cs="Arial"/>
        </w:rPr>
        <w:t>n Extraordinary</w:t>
      </w:r>
      <w:r>
        <w:rPr>
          <w:rFonts w:ascii="Arial" w:hAnsi="Arial" w:cs="Arial"/>
        </w:rPr>
        <w:t xml:space="preserve"> Public </w:t>
      </w:r>
      <w:bookmarkStart w:id="2" w:name="_Hlk172646086"/>
      <w:r>
        <w:rPr>
          <w:rFonts w:ascii="Arial" w:hAnsi="Arial" w:cs="Arial"/>
        </w:rPr>
        <w:t xml:space="preserve">meeting of the Somerset NHS Foundation Trust Board will be held on </w:t>
      </w:r>
      <w:r w:rsidR="009A1355">
        <w:rPr>
          <w:rFonts w:ascii="Arial" w:hAnsi="Arial" w:cs="Arial"/>
          <w:b/>
          <w:bCs/>
        </w:rPr>
        <w:t>Friday</w:t>
      </w:r>
      <w:r w:rsidR="00D31544">
        <w:rPr>
          <w:rFonts w:ascii="Arial" w:hAnsi="Arial" w:cs="Arial"/>
          <w:b/>
          <w:bCs/>
        </w:rPr>
        <w:t xml:space="preserve"> 19 June</w:t>
      </w:r>
      <w:r w:rsidR="009A1355">
        <w:rPr>
          <w:rFonts w:ascii="Arial" w:hAnsi="Arial" w:cs="Arial"/>
          <w:b/>
          <w:bCs/>
        </w:rPr>
        <w:t xml:space="preserve"> </w:t>
      </w:r>
      <w:r w:rsidR="00940CBC">
        <w:rPr>
          <w:rFonts w:ascii="Arial" w:hAnsi="Arial" w:cs="Arial"/>
          <w:b/>
          <w:bCs/>
        </w:rPr>
        <w:t>2026</w:t>
      </w:r>
      <w:r w:rsidR="008D49EA">
        <w:rPr>
          <w:rFonts w:ascii="Arial" w:hAnsi="Arial" w:cs="Arial"/>
          <w:b/>
          <w:bCs/>
        </w:rPr>
        <w:t xml:space="preserve"> </w:t>
      </w:r>
      <w:r>
        <w:rPr>
          <w:rFonts w:ascii="Arial" w:hAnsi="Arial" w:cs="Arial"/>
        </w:rPr>
        <w:t>at</w:t>
      </w:r>
      <w:r>
        <w:rPr>
          <w:rFonts w:ascii="Arial" w:hAnsi="Arial" w:cs="Arial"/>
          <w:b/>
        </w:rPr>
        <w:t xml:space="preserve"> </w:t>
      </w:r>
      <w:r w:rsidR="00D31544">
        <w:rPr>
          <w:rFonts w:ascii="Arial" w:hAnsi="Arial" w:cs="Arial"/>
          <w:b/>
        </w:rPr>
        <w:t>10:30 am</w:t>
      </w:r>
      <w:bookmarkStart w:id="3" w:name="_Hlk137053219"/>
      <w:r w:rsidR="009A1355">
        <w:rPr>
          <w:rFonts w:ascii="Arial" w:hAnsi="Arial" w:cs="Arial"/>
          <w:b/>
        </w:rPr>
        <w:t xml:space="preserve"> </w:t>
      </w:r>
      <w:r w:rsidR="00940CBC" w:rsidRPr="00940CBC">
        <w:rPr>
          <w:rFonts w:ascii="Arial" w:hAnsi="Arial" w:cs="Arial"/>
          <w:bCs/>
        </w:rPr>
        <w:t>via Teams.</w:t>
      </w:r>
      <w:bookmarkStart w:id="4" w:name="_Hlk212554516"/>
      <w:bookmarkEnd w:id="2"/>
    </w:p>
    <w:bookmarkEnd w:id="4"/>
    <w:p w14:paraId="5A967005" w14:textId="77777777" w:rsidR="00056CF5" w:rsidRPr="004252AA" w:rsidRDefault="00056CF5" w:rsidP="00B6703E">
      <w:pPr>
        <w:spacing w:line="252" w:lineRule="auto"/>
        <w:rPr>
          <w:rFonts w:ascii="Arial" w:hAnsi="Arial" w:cs="Arial"/>
          <w:bCs/>
        </w:rPr>
      </w:pPr>
    </w:p>
    <w:bookmarkEnd w:id="3"/>
    <w:p w14:paraId="58544BAD" w14:textId="77777777" w:rsidR="009E40B2" w:rsidRDefault="00D472D1" w:rsidP="00D472D1">
      <w:pPr>
        <w:rPr>
          <w:rFonts w:ascii="Arial" w:hAnsi="Arial" w:cs="Arial"/>
        </w:rPr>
      </w:pPr>
      <w:r>
        <w:rPr>
          <w:rFonts w:ascii="Arial" w:hAnsi="Arial" w:cs="Arial"/>
        </w:rPr>
        <w:t xml:space="preserve">If you are unable to attend, would you please notify </w:t>
      </w:r>
      <w:r w:rsidR="009E40B2">
        <w:rPr>
          <w:rFonts w:ascii="Arial" w:hAnsi="Arial" w:cs="Arial"/>
        </w:rPr>
        <w:t xml:space="preserve">Julie Hutchings, Board Secretary and Corporate </w:t>
      </w:r>
      <w:r>
        <w:rPr>
          <w:rFonts w:ascii="Arial" w:hAnsi="Arial" w:cs="Arial"/>
        </w:rPr>
        <w:t xml:space="preserve">Services </w:t>
      </w:r>
      <w:r w:rsidR="009E40B2">
        <w:rPr>
          <w:rFonts w:ascii="Arial" w:hAnsi="Arial" w:cs="Arial"/>
        </w:rPr>
        <w:t xml:space="preserve">Manager </w:t>
      </w:r>
      <w:r>
        <w:rPr>
          <w:rFonts w:ascii="Arial" w:hAnsi="Arial" w:cs="Arial"/>
        </w:rPr>
        <w:t xml:space="preserve">at Somerset NHS Foundation Trust by email on </w:t>
      </w:r>
      <w:hyperlink r:id="rId8" w:history="1">
        <w:r w:rsidR="009E40B2" w:rsidRPr="00C052B9">
          <w:rPr>
            <w:rStyle w:val="Hyperlink"/>
            <w:rFonts w:ascii="Arial" w:hAnsi="Arial" w:cs="Arial"/>
          </w:rPr>
          <w:t>julie.hutchings1@somersetft.nhs.uk</w:t>
        </w:r>
      </w:hyperlink>
    </w:p>
    <w:p w14:paraId="34E82036" w14:textId="77777777" w:rsidR="00717D73" w:rsidRDefault="00717D73" w:rsidP="00717D73">
      <w:pPr>
        <w:rPr>
          <w:rFonts w:ascii="Arial" w:hAnsi="Arial" w:cs="Arial"/>
        </w:rPr>
      </w:pPr>
    </w:p>
    <w:p w14:paraId="482894D4" w14:textId="77777777" w:rsidR="00717D73" w:rsidRDefault="00717D73" w:rsidP="00717D73">
      <w:pPr>
        <w:rPr>
          <w:rFonts w:ascii="Arial" w:hAnsi="Arial" w:cs="Arial"/>
        </w:rPr>
      </w:pPr>
      <w:r>
        <w:rPr>
          <w:rFonts w:ascii="Arial" w:hAnsi="Arial" w:cs="Arial"/>
        </w:rPr>
        <w:t>Yours sincerely</w:t>
      </w:r>
    </w:p>
    <w:p w14:paraId="57E2615B" w14:textId="77777777" w:rsidR="00717D73" w:rsidRDefault="00717D73" w:rsidP="00717D73">
      <w:pPr>
        <w:pStyle w:val="Footer"/>
        <w:tabs>
          <w:tab w:val="left" w:pos="720"/>
        </w:tabs>
        <w:rPr>
          <w:rFonts w:ascii="Arial" w:hAnsi="Arial" w:cs="Arial"/>
        </w:rPr>
      </w:pPr>
    </w:p>
    <w:p w14:paraId="22BDBFD2" w14:textId="77777777" w:rsidR="00717D73" w:rsidRDefault="000359BA" w:rsidP="00717D73">
      <w:pPr>
        <w:pStyle w:val="TSub-Total"/>
        <w:rPr>
          <w:rFonts w:ascii="Arial" w:hAnsi="Arial" w:cs="Arial"/>
          <w:bCs/>
          <w:szCs w:val="24"/>
        </w:rPr>
      </w:pPr>
      <w:r>
        <w:rPr>
          <w:rFonts w:ascii="Arial" w:hAnsi="Arial" w:cs="Arial"/>
          <w:bCs/>
          <w:szCs w:val="24"/>
        </w:rPr>
        <w:t>Dr Rima Makarem</w:t>
      </w:r>
      <w:r>
        <w:rPr>
          <w:rFonts w:ascii="Arial" w:hAnsi="Arial" w:cs="Arial"/>
          <w:bCs/>
          <w:szCs w:val="24"/>
        </w:rPr>
        <w:tab/>
      </w:r>
      <w:r>
        <w:rPr>
          <w:rFonts w:ascii="Arial" w:hAnsi="Arial" w:cs="Arial"/>
          <w:bCs/>
          <w:szCs w:val="24"/>
        </w:rPr>
        <w:tab/>
      </w:r>
      <w:r>
        <w:rPr>
          <w:rFonts w:ascii="Arial" w:hAnsi="Arial" w:cs="Arial"/>
          <w:bCs/>
          <w:szCs w:val="24"/>
        </w:rPr>
        <w:tab/>
      </w:r>
      <w:r>
        <w:rPr>
          <w:rFonts w:ascii="Arial" w:hAnsi="Arial" w:cs="Arial"/>
          <w:bCs/>
          <w:szCs w:val="24"/>
        </w:rPr>
        <w:tab/>
      </w:r>
    </w:p>
    <w:p w14:paraId="64749402" w14:textId="77777777" w:rsidR="00717D73" w:rsidRDefault="000359BA" w:rsidP="00717D73">
      <w:pPr>
        <w:pStyle w:val="TSub-Total"/>
        <w:rPr>
          <w:rFonts w:ascii="Arial" w:hAnsi="Arial" w:cs="Arial"/>
          <w:szCs w:val="24"/>
        </w:rPr>
      </w:pPr>
      <w:r>
        <w:rPr>
          <w:rFonts w:ascii="Arial" w:hAnsi="Arial" w:cs="Arial"/>
          <w:szCs w:val="24"/>
        </w:rPr>
        <w:t>Chair</w:t>
      </w:r>
      <w:r w:rsidR="00717D73">
        <w:rPr>
          <w:rFonts w:ascii="Arial" w:hAnsi="Arial" w:cs="Arial"/>
          <w:szCs w:val="24"/>
        </w:rPr>
        <w:tab/>
      </w:r>
      <w:r w:rsidR="00717D73">
        <w:rPr>
          <w:rFonts w:ascii="Arial" w:hAnsi="Arial" w:cs="Arial"/>
          <w:szCs w:val="24"/>
        </w:rPr>
        <w:tab/>
      </w:r>
    </w:p>
    <w:p w14:paraId="675EFDD2" w14:textId="77777777" w:rsidR="000D49BE" w:rsidRPr="00954AA0" w:rsidRDefault="00C24EFF" w:rsidP="00954AA0">
      <w:pPr>
        <w:ind w:right="-34"/>
        <w:jc w:val="center"/>
        <w:rPr>
          <w:rFonts w:ascii="Arial Bold" w:hAnsi="Arial Bold" w:cs="Arial"/>
          <w:color w:val="A6A6A6"/>
          <w:spacing w:val="20"/>
        </w:rPr>
      </w:pPr>
      <w:r w:rsidRPr="00954AA0">
        <w:rPr>
          <w:rFonts w:ascii="Arial Bold" w:hAnsi="Arial Bold" w:cs="Arial"/>
          <w:b/>
          <w:color w:val="005EB8"/>
          <w:spacing w:val="20"/>
        </w:rPr>
        <w:t>AGENDA</w:t>
      </w:r>
    </w:p>
    <w:p w14:paraId="423C4D1C" w14:textId="77777777" w:rsidR="00717D73" w:rsidRPr="00717D73" w:rsidRDefault="00717D73" w:rsidP="00717D73">
      <w:pPr>
        <w:pStyle w:val="TSub-Total"/>
        <w:rPr>
          <w:rFonts w:ascii="Arial" w:hAnsi="Arial" w:cs="Arial"/>
          <w:bCs/>
          <w:szCs w:val="24"/>
        </w:rPr>
      </w:pPr>
    </w:p>
    <w:tbl>
      <w:tblPr>
        <w:tblW w:w="10646" w:type="dxa"/>
        <w:jc w:val="center"/>
        <w:tblLayout w:type="fixed"/>
        <w:tblLook w:val="04A0" w:firstRow="1" w:lastRow="0" w:firstColumn="1" w:lastColumn="0" w:noHBand="0" w:noVBand="1"/>
      </w:tblPr>
      <w:tblGrid>
        <w:gridCol w:w="419"/>
        <w:gridCol w:w="4821"/>
        <w:gridCol w:w="1139"/>
        <w:gridCol w:w="1840"/>
        <w:gridCol w:w="850"/>
        <w:gridCol w:w="1552"/>
        <w:gridCol w:w="25"/>
      </w:tblGrid>
      <w:tr w:rsidR="00BF7D9D" w:rsidRPr="004C2E0C" w14:paraId="175253A9" w14:textId="77777777" w:rsidTr="00BA0B6B">
        <w:trPr>
          <w:gridAfter w:val="1"/>
          <w:wAfter w:w="25" w:type="dxa"/>
          <w:trHeight w:val="232"/>
          <w:jc w:val="center"/>
        </w:trPr>
        <w:tc>
          <w:tcPr>
            <w:tcW w:w="419" w:type="dxa"/>
            <w:shd w:val="clear" w:color="auto" w:fill="005EB8"/>
            <w:vAlign w:val="bottom"/>
          </w:tcPr>
          <w:p w14:paraId="1E6713A0" w14:textId="77777777" w:rsidR="00BF7D9D" w:rsidRPr="004C2E0C" w:rsidRDefault="00BF7D9D" w:rsidP="00AA2D84">
            <w:pPr>
              <w:ind w:left="-113" w:right="-113"/>
              <w:jc w:val="center"/>
              <w:rPr>
                <w:rFonts w:ascii="Arial" w:hAnsi="Arial" w:cs="Arial"/>
                <w:b/>
              </w:rPr>
            </w:pPr>
          </w:p>
        </w:tc>
        <w:tc>
          <w:tcPr>
            <w:tcW w:w="4821" w:type="dxa"/>
            <w:shd w:val="clear" w:color="auto" w:fill="005EB8"/>
            <w:vAlign w:val="bottom"/>
          </w:tcPr>
          <w:p w14:paraId="73689C8A" w14:textId="77777777" w:rsidR="00BF7D9D" w:rsidRPr="00E407BB" w:rsidRDefault="00BF7D9D" w:rsidP="00A009E7">
            <w:pPr>
              <w:jc w:val="center"/>
              <w:rPr>
                <w:rFonts w:ascii="Arial" w:hAnsi="Arial" w:cs="Arial"/>
                <w:b/>
                <w:color w:val="FFFFFF" w:themeColor="background1"/>
              </w:rPr>
            </w:pPr>
          </w:p>
        </w:tc>
        <w:tc>
          <w:tcPr>
            <w:tcW w:w="1139" w:type="dxa"/>
            <w:shd w:val="clear" w:color="auto" w:fill="005EB8"/>
            <w:vAlign w:val="bottom"/>
          </w:tcPr>
          <w:p w14:paraId="0F4A5BE9" w14:textId="77777777" w:rsidR="00BF7D9D" w:rsidRPr="004C2E0C" w:rsidRDefault="00CA6887" w:rsidP="00D97C1D">
            <w:pPr>
              <w:ind w:left="-113" w:right="-113"/>
              <w:jc w:val="center"/>
              <w:rPr>
                <w:rFonts w:ascii="Arial" w:hAnsi="Arial" w:cs="Arial"/>
                <w:b/>
                <w:color w:val="FFFFFF"/>
              </w:rPr>
            </w:pPr>
            <w:r w:rsidRPr="004C2E0C">
              <w:rPr>
                <w:rFonts w:ascii="Arial" w:hAnsi="Arial" w:cs="Arial"/>
                <w:b/>
                <w:color w:val="FFFFFF"/>
              </w:rPr>
              <w:t>Action</w:t>
            </w:r>
          </w:p>
        </w:tc>
        <w:tc>
          <w:tcPr>
            <w:tcW w:w="1840" w:type="dxa"/>
            <w:shd w:val="clear" w:color="auto" w:fill="005EB8"/>
            <w:vAlign w:val="bottom"/>
          </w:tcPr>
          <w:p w14:paraId="32B4C433" w14:textId="77777777" w:rsidR="00BF7D9D" w:rsidRPr="004C2E0C" w:rsidRDefault="00BF7D9D" w:rsidP="00BF7D9D">
            <w:pPr>
              <w:ind w:left="-113" w:right="-113"/>
              <w:jc w:val="center"/>
              <w:rPr>
                <w:rFonts w:ascii="Arial" w:hAnsi="Arial" w:cs="Arial"/>
                <w:b/>
                <w:color w:val="FFFFFF"/>
              </w:rPr>
            </w:pPr>
            <w:r w:rsidRPr="004C2E0C">
              <w:rPr>
                <w:rFonts w:ascii="Arial" w:hAnsi="Arial" w:cs="Arial"/>
                <w:b/>
                <w:color w:val="FFFFFF"/>
              </w:rPr>
              <w:t>Presenter</w:t>
            </w:r>
          </w:p>
        </w:tc>
        <w:tc>
          <w:tcPr>
            <w:tcW w:w="850" w:type="dxa"/>
            <w:shd w:val="clear" w:color="auto" w:fill="005EB8"/>
            <w:vAlign w:val="bottom"/>
          </w:tcPr>
          <w:p w14:paraId="5BD7A81A" w14:textId="77777777" w:rsidR="00BF7D9D" w:rsidRPr="004C2E0C" w:rsidRDefault="00BF7D9D" w:rsidP="00BF7D9D">
            <w:pPr>
              <w:ind w:left="-113" w:right="-113"/>
              <w:jc w:val="center"/>
              <w:rPr>
                <w:rFonts w:ascii="Arial" w:hAnsi="Arial" w:cs="Arial"/>
                <w:b/>
                <w:color w:val="FFFFFF"/>
              </w:rPr>
            </w:pPr>
            <w:r w:rsidRPr="004C2E0C">
              <w:rPr>
                <w:rFonts w:ascii="Arial" w:hAnsi="Arial" w:cs="Arial"/>
                <w:b/>
                <w:color w:val="FFFFFF"/>
              </w:rPr>
              <w:t>Time</w:t>
            </w:r>
          </w:p>
        </w:tc>
        <w:tc>
          <w:tcPr>
            <w:tcW w:w="1552" w:type="dxa"/>
            <w:shd w:val="clear" w:color="auto" w:fill="005EB8"/>
            <w:vAlign w:val="bottom"/>
          </w:tcPr>
          <w:p w14:paraId="7B58C389" w14:textId="77777777" w:rsidR="00BF7D9D" w:rsidRPr="004C2E0C" w:rsidRDefault="00BF7D9D" w:rsidP="00BF7D9D">
            <w:pPr>
              <w:ind w:left="-57" w:right="-57"/>
              <w:jc w:val="center"/>
              <w:rPr>
                <w:rFonts w:ascii="Arial" w:hAnsi="Arial" w:cs="Arial"/>
                <w:b/>
                <w:color w:val="FFFFFF"/>
              </w:rPr>
            </w:pPr>
            <w:r w:rsidRPr="004C2E0C">
              <w:rPr>
                <w:rFonts w:ascii="Arial" w:hAnsi="Arial" w:cs="Arial"/>
                <w:b/>
                <w:color w:val="FFFFFF"/>
              </w:rPr>
              <w:t>Enclosure</w:t>
            </w:r>
          </w:p>
        </w:tc>
      </w:tr>
      <w:tr w:rsidR="00BF7D9D" w:rsidRPr="004C2E0C" w14:paraId="4641CF71" w14:textId="77777777" w:rsidTr="00BA0B6B">
        <w:trPr>
          <w:gridAfter w:val="1"/>
          <w:wAfter w:w="25" w:type="dxa"/>
          <w:trHeight w:val="232"/>
          <w:jc w:val="center"/>
        </w:trPr>
        <w:tc>
          <w:tcPr>
            <w:tcW w:w="419" w:type="dxa"/>
          </w:tcPr>
          <w:p w14:paraId="4C603BA8" w14:textId="77777777" w:rsidR="00BF7D9D" w:rsidRPr="00E5036C" w:rsidRDefault="00BF7D9D" w:rsidP="00AA2D84">
            <w:pPr>
              <w:ind w:left="-113" w:right="-113"/>
              <w:jc w:val="center"/>
              <w:rPr>
                <w:rFonts w:ascii="Arial" w:hAnsi="Arial" w:cs="Arial"/>
                <w:b/>
                <w:color w:val="000000" w:themeColor="text1"/>
              </w:rPr>
            </w:pPr>
          </w:p>
        </w:tc>
        <w:tc>
          <w:tcPr>
            <w:tcW w:w="4821" w:type="dxa"/>
          </w:tcPr>
          <w:p w14:paraId="22DD7DE4" w14:textId="77777777" w:rsidR="00BF7D9D" w:rsidRPr="004C2E0C" w:rsidRDefault="00BF7D9D" w:rsidP="00A009E7">
            <w:pPr>
              <w:rPr>
                <w:rFonts w:ascii="Arial" w:hAnsi="Arial" w:cs="Arial"/>
                <w:b/>
              </w:rPr>
            </w:pPr>
          </w:p>
        </w:tc>
        <w:tc>
          <w:tcPr>
            <w:tcW w:w="1139" w:type="dxa"/>
          </w:tcPr>
          <w:p w14:paraId="26334FD9" w14:textId="77777777" w:rsidR="00BF7D9D" w:rsidRPr="004C2E0C" w:rsidRDefault="00BF7D9D" w:rsidP="00D97C1D">
            <w:pPr>
              <w:ind w:left="-113" w:right="-113"/>
              <w:jc w:val="center"/>
              <w:rPr>
                <w:rFonts w:ascii="Arial" w:hAnsi="Arial" w:cs="Arial"/>
                <w:b/>
              </w:rPr>
            </w:pPr>
          </w:p>
        </w:tc>
        <w:tc>
          <w:tcPr>
            <w:tcW w:w="1840" w:type="dxa"/>
          </w:tcPr>
          <w:p w14:paraId="198AFE44" w14:textId="77777777" w:rsidR="00BF7D9D" w:rsidRPr="004C2E0C" w:rsidRDefault="00BF7D9D" w:rsidP="00BF7D9D">
            <w:pPr>
              <w:ind w:left="-113" w:right="-113"/>
              <w:jc w:val="center"/>
              <w:rPr>
                <w:rFonts w:ascii="Arial" w:hAnsi="Arial" w:cs="Arial"/>
                <w:b/>
              </w:rPr>
            </w:pPr>
          </w:p>
        </w:tc>
        <w:tc>
          <w:tcPr>
            <w:tcW w:w="850" w:type="dxa"/>
          </w:tcPr>
          <w:p w14:paraId="044946A8" w14:textId="77777777" w:rsidR="00BF7D9D" w:rsidRPr="004C2E0C" w:rsidRDefault="00BF7D9D" w:rsidP="008A51E1">
            <w:pPr>
              <w:ind w:left="-250" w:right="-39"/>
              <w:jc w:val="center"/>
              <w:rPr>
                <w:rFonts w:ascii="Arial" w:hAnsi="Arial" w:cs="Arial"/>
                <w:b/>
              </w:rPr>
            </w:pPr>
          </w:p>
        </w:tc>
        <w:tc>
          <w:tcPr>
            <w:tcW w:w="1552" w:type="dxa"/>
          </w:tcPr>
          <w:p w14:paraId="0A28473E" w14:textId="77777777" w:rsidR="00BF7D9D" w:rsidRPr="004C2E0C" w:rsidRDefault="00BF7D9D" w:rsidP="00BF7D9D">
            <w:pPr>
              <w:ind w:left="-57" w:right="-57"/>
              <w:jc w:val="center"/>
              <w:rPr>
                <w:rFonts w:ascii="Arial" w:hAnsi="Arial" w:cs="Arial"/>
                <w:b/>
              </w:rPr>
            </w:pPr>
          </w:p>
        </w:tc>
      </w:tr>
      <w:tr w:rsidR="00BF7D9D" w:rsidRPr="004C2E0C" w14:paraId="21A0C1CB" w14:textId="77777777" w:rsidTr="00BA0B6B">
        <w:trPr>
          <w:gridAfter w:val="1"/>
          <w:wAfter w:w="25" w:type="dxa"/>
          <w:trHeight w:val="232"/>
          <w:jc w:val="center"/>
        </w:trPr>
        <w:tc>
          <w:tcPr>
            <w:tcW w:w="419" w:type="dxa"/>
          </w:tcPr>
          <w:p w14:paraId="65C00B8C" w14:textId="77777777" w:rsidR="00BF7D9D" w:rsidRPr="00E5036C" w:rsidRDefault="00BF7D9D" w:rsidP="00E5036C">
            <w:pPr>
              <w:pStyle w:val="ListParagraph"/>
              <w:numPr>
                <w:ilvl w:val="0"/>
                <w:numId w:val="34"/>
              </w:numPr>
              <w:ind w:left="22" w:right="-113" w:hanging="142"/>
              <w:jc w:val="center"/>
              <w:rPr>
                <w:rFonts w:ascii="Arial" w:hAnsi="Arial" w:cs="Arial"/>
                <w:b/>
                <w:color w:val="000000" w:themeColor="text1"/>
              </w:rPr>
            </w:pPr>
            <w:bookmarkStart w:id="5" w:name="_Hlk216966154"/>
          </w:p>
        </w:tc>
        <w:tc>
          <w:tcPr>
            <w:tcW w:w="4821" w:type="dxa"/>
          </w:tcPr>
          <w:p w14:paraId="1387F079" w14:textId="77777777" w:rsidR="00BF7D9D" w:rsidRPr="00B12FB3" w:rsidRDefault="00A009E7" w:rsidP="00A009E7">
            <w:pPr>
              <w:rPr>
                <w:rFonts w:ascii="Arial" w:hAnsi="Arial" w:cs="Arial"/>
                <w:b/>
              </w:rPr>
            </w:pPr>
            <w:r w:rsidRPr="00B12FB3">
              <w:rPr>
                <w:rFonts w:ascii="Arial" w:hAnsi="Arial" w:cs="Arial"/>
                <w:b/>
              </w:rPr>
              <w:t>Welcome and Apologies for Absence</w:t>
            </w:r>
          </w:p>
        </w:tc>
        <w:tc>
          <w:tcPr>
            <w:tcW w:w="1139" w:type="dxa"/>
          </w:tcPr>
          <w:p w14:paraId="61211A09" w14:textId="2030C0F4" w:rsidR="00BF7D9D" w:rsidRPr="004C2E0C" w:rsidRDefault="00FA153C" w:rsidP="00D97C1D">
            <w:pPr>
              <w:ind w:left="-113" w:right="-113"/>
              <w:jc w:val="center"/>
              <w:rPr>
                <w:rFonts w:ascii="Arial" w:hAnsi="Arial" w:cs="Arial"/>
              </w:rPr>
            </w:pPr>
            <w:r>
              <w:rPr>
                <w:rFonts w:ascii="Arial" w:hAnsi="Arial" w:cs="Arial"/>
              </w:rPr>
              <w:t>Note</w:t>
            </w:r>
          </w:p>
        </w:tc>
        <w:tc>
          <w:tcPr>
            <w:tcW w:w="1840" w:type="dxa"/>
          </w:tcPr>
          <w:p w14:paraId="4DF0C16E" w14:textId="77777777" w:rsidR="00BF7D9D" w:rsidRPr="004C2E0C" w:rsidRDefault="00A009E7" w:rsidP="00BF7D9D">
            <w:pPr>
              <w:ind w:left="-113" w:right="-113"/>
              <w:jc w:val="center"/>
              <w:rPr>
                <w:rFonts w:ascii="Arial" w:hAnsi="Arial" w:cs="Arial"/>
              </w:rPr>
            </w:pPr>
            <w:r w:rsidRPr="004C2E0C">
              <w:rPr>
                <w:rFonts w:ascii="Arial" w:hAnsi="Arial" w:cs="Arial"/>
              </w:rPr>
              <w:t>Chair</w:t>
            </w:r>
          </w:p>
        </w:tc>
        <w:tc>
          <w:tcPr>
            <w:tcW w:w="850" w:type="dxa"/>
          </w:tcPr>
          <w:p w14:paraId="283983F6" w14:textId="5D7FF2D5" w:rsidR="00BF7D9D" w:rsidRPr="004C2E0C" w:rsidRDefault="003730F6" w:rsidP="004B6537">
            <w:pPr>
              <w:ind w:left="-57" w:right="-57"/>
              <w:jc w:val="center"/>
              <w:rPr>
                <w:rFonts w:ascii="Arial" w:hAnsi="Arial" w:cs="Arial"/>
              </w:rPr>
            </w:pPr>
            <w:r>
              <w:rPr>
                <w:rFonts w:ascii="Arial" w:hAnsi="Arial" w:cs="Arial"/>
              </w:rPr>
              <w:t>10:30</w:t>
            </w:r>
          </w:p>
        </w:tc>
        <w:tc>
          <w:tcPr>
            <w:tcW w:w="1552" w:type="dxa"/>
          </w:tcPr>
          <w:p w14:paraId="41883687" w14:textId="77777777" w:rsidR="00BF7D9D" w:rsidRPr="004C2E0C" w:rsidRDefault="008B45D5" w:rsidP="00BF7D9D">
            <w:pPr>
              <w:ind w:left="-57" w:right="-57"/>
              <w:jc w:val="center"/>
              <w:rPr>
                <w:rFonts w:ascii="Arial" w:hAnsi="Arial" w:cs="Arial"/>
              </w:rPr>
            </w:pPr>
            <w:r>
              <w:rPr>
                <w:rFonts w:ascii="Arial" w:hAnsi="Arial" w:cs="Arial"/>
              </w:rPr>
              <w:t>Verbal</w:t>
            </w:r>
          </w:p>
        </w:tc>
      </w:tr>
      <w:tr w:rsidR="005D274B" w:rsidRPr="004C2E0C" w14:paraId="32CE53D9" w14:textId="77777777" w:rsidTr="00BA0B6B">
        <w:trPr>
          <w:gridAfter w:val="1"/>
          <w:wAfter w:w="25" w:type="dxa"/>
          <w:trHeight w:val="80"/>
          <w:jc w:val="center"/>
        </w:trPr>
        <w:tc>
          <w:tcPr>
            <w:tcW w:w="419" w:type="dxa"/>
          </w:tcPr>
          <w:p w14:paraId="2F37600A" w14:textId="77777777" w:rsidR="005D274B" w:rsidRPr="00E5036C" w:rsidRDefault="005D274B" w:rsidP="00AA2D84">
            <w:pPr>
              <w:ind w:left="-113" w:right="-113"/>
              <w:jc w:val="center"/>
              <w:rPr>
                <w:rFonts w:ascii="Arial" w:hAnsi="Arial" w:cs="Arial"/>
                <w:b/>
                <w:color w:val="000000" w:themeColor="text1"/>
              </w:rPr>
            </w:pPr>
          </w:p>
        </w:tc>
        <w:tc>
          <w:tcPr>
            <w:tcW w:w="4821" w:type="dxa"/>
          </w:tcPr>
          <w:p w14:paraId="7A6C2A8F" w14:textId="77777777" w:rsidR="005D274B" w:rsidRPr="00B12FB3" w:rsidRDefault="005D274B" w:rsidP="00A009E7">
            <w:pPr>
              <w:rPr>
                <w:rFonts w:ascii="Arial" w:hAnsi="Arial" w:cs="Arial"/>
                <w:b/>
              </w:rPr>
            </w:pPr>
          </w:p>
        </w:tc>
        <w:tc>
          <w:tcPr>
            <w:tcW w:w="1139" w:type="dxa"/>
          </w:tcPr>
          <w:p w14:paraId="22A9A25E" w14:textId="77777777" w:rsidR="005D274B" w:rsidRPr="004C2E0C" w:rsidRDefault="005D274B" w:rsidP="00D97C1D">
            <w:pPr>
              <w:ind w:left="-113" w:right="-113"/>
              <w:jc w:val="center"/>
              <w:rPr>
                <w:rFonts w:ascii="Arial" w:hAnsi="Arial" w:cs="Arial"/>
              </w:rPr>
            </w:pPr>
          </w:p>
        </w:tc>
        <w:tc>
          <w:tcPr>
            <w:tcW w:w="1840" w:type="dxa"/>
          </w:tcPr>
          <w:p w14:paraId="60C6B1B6" w14:textId="77777777" w:rsidR="005D274B" w:rsidRPr="004C2E0C" w:rsidRDefault="005D274B" w:rsidP="00BF7D9D">
            <w:pPr>
              <w:ind w:left="-113" w:right="-113"/>
              <w:jc w:val="center"/>
              <w:rPr>
                <w:rFonts w:ascii="Arial" w:hAnsi="Arial" w:cs="Arial"/>
              </w:rPr>
            </w:pPr>
          </w:p>
        </w:tc>
        <w:tc>
          <w:tcPr>
            <w:tcW w:w="850" w:type="dxa"/>
          </w:tcPr>
          <w:p w14:paraId="419C6A7C" w14:textId="77777777" w:rsidR="005D274B" w:rsidRPr="004C2E0C" w:rsidRDefault="005D274B" w:rsidP="004B6537">
            <w:pPr>
              <w:ind w:left="-57" w:right="-57"/>
              <w:jc w:val="center"/>
              <w:rPr>
                <w:rFonts w:ascii="Arial" w:hAnsi="Arial" w:cs="Arial"/>
              </w:rPr>
            </w:pPr>
          </w:p>
        </w:tc>
        <w:tc>
          <w:tcPr>
            <w:tcW w:w="1552" w:type="dxa"/>
          </w:tcPr>
          <w:p w14:paraId="28ADE8F2" w14:textId="77777777" w:rsidR="005D274B" w:rsidRPr="004C2E0C" w:rsidRDefault="005D274B" w:rsidP="00BF7D9D">
            <w:pPr>
              <w:ind w:left="-57" w:right="-57"/>
              <w:jc w:val="center"/>
              <w:rPr>
                <w:rFonts w:ascii="Arial" w:hAnsi="Arial" w:cs="Arial"/>
              </w:rPr>
            </w:pPr>
          </w:p>
        </w:tc>
      </w:tr>
      <w:tr w:rsidR="00C80C1F" w:rsidRPr="004C2E0C" w14:paraId="6EC3A50C" w14:textId="77777777" w:rsidTr="00F70DB0">
        <w:trPr>
          <w:trHeight w:val="232"/>
          <w:jc w:val="center"/>
        </w:trPr>
        <w:tc>
          <w:tcPr>
            <w:tcW w:w="10646" w:type="dxa"/>
            <w:gridSpan w:val="7"/>
            <w:shd w:val="clear" w:color="auto" w:fill="005EB8"/>
          </w:tcPr>
          <w:p w14:paraId="60C7DF05" w14:textId="2620DB34" w:rsidR="00C80C1F" w:rsidRPr="004C2E0C" w:rsidRDefault="00B663B1" w:rsidP="00C80C1F">
            <w:pPr>
              <w:spacing w:before="60" w:after="60"/>
              <w:ind w:left="-57" w:right="-57"/>
              <w:rPr>
                <w:rFonts w:ascii="Arial" w:hAnsi="Arial" w:cs="Arial"/>
                <w:b/>
                <w:bCs/>
                <w:color w:val="FFFFFF" w:themeColor="background1"/>
              </w:rPr>
            </w:pPr>
            <w:r>
              <w:br w:type="page"/>
            </w:r>
            <w:bookmarkEnd w:id="5"/>
            <w:r w:rsidR="00C80C1F" w:rsidRPr="004C2E0C">
              <w:rPr>
                <w:rFonts w:ascii="Arial" w:hAnsi="Arial" w:cs="Arial"/>
                <w:b/>
                <w:bCs/>
                <w:color w:val="FFFFFF" w:themeColor="background1"/>
              </w:rPr>
              <w:t>For Information</w:t>
            </w:r>
          </w:p>
        </w:tc>
      </w:tr>
      <w:tr w:rsidR="00C80C1F" w:rsidRPr="004C2E0C" w14:paraId="44317516" w14:textId="77777777" w:rsidTr="00BA0B6B">
        <w:trPr>
          <w:gridAfter w:val="1"/>
          <w:wAfter w:w="25" w:type="dxa"/>
          <w:trHeight w:val="232"/>
          <w:jc w:val="center"/>
        </w:trPr>
        <w:tc>
          <w:tcPr>
            <w:tcW w:w="419" w:type="dxa"/>
          </w:tcPr>
          <w:p w14:paraId="629FB338" w14:textId="77777777" w:rsidR="00C80C1F" w:rsidRPr="004C2E0C" w:rsidRDefault="00C80C1F" w:rsidP="00C80C1F">
            <w:pPr>
              <w:ind w:left="-113" w:right="-113"/>
              <w:jc w:val="center"/>
              <w:rPr>
                <w:rFonts w:ascii="Arial" w:hAnsi="Arial" w:cs="Arial"/>
                <w:b/>
              </w:rPr>
            </w:pPr>
          </w:p>
        </w:tc>
        <w:tc>
          <w:tcPr>
            <w:tcW w:w="4821" w:type="dxa"/>
          </w:tcPr>
          <w:p w14:paraId="23AB60E9" w14:textId="77777777" w:rsidR="00C80C1F" w:rsidRPr="004C2E0C" w:rsidRDefault="00C80C1F" w:rsidP="00C80C1F">
            <w:pPr>
              <w:rPr>
                <w:rFonts w:ascii="Arial" w:hAnsi="Arial" w:cs="Arial"/>
                <w:b/>
              </w:rPr>
            </w:pPr>
          </w:p>
        </w:tc>
        <w:tc>
          <w:tcPr>
            <w:tcW w:w="1139" w:type="dxa"/>
          </w:tcPr>
          <w:p w14:paraId="00B17DE6" w14:textId="77777777" w:rsidR="00C80C1F" w:rsidRPr="004C2E0C" w:rsidRDefault="00C80C1F" w:rsidP="00C80C1F">
            <w:pPr>
              <w:ind w:left="-113" w:right="-113"/>
              <w:jc w:val="center"/>
              <w:rPr>
                <w:rFonts w:ascii="Arial" w:hAnsi="Arial" w:cs="Arial"/>
              </w:rPr>
            </w:pPr>
          </w:p>
        </w:tc>
        <w:tc>
          <w:tcPr>
            <w:tcW w:w="1840" w:type="dxa"/>
          </w:tcPr>
          <w:p w14:paraId="34379D53" w14:textId="77777777" w:rsidR="00C80C1F" w:rsidRPr="004C2E0C" w:rsidRDefault="00C80C1F" w:rsidP="00C80C1F">
            <w:pPr>
              <w:ind w:left="-113" w:right="-113"/>
              <w:jc w:val="center"/>
              <w:rPr>
                <w:rFonts w:ascii="Arial" w:hAnsi="Arial" w:cs="Arial"/>
              </w:rPr>
            </w:pPr>
          </w:p>
        </w:tc>
        <w:tc>
          <w:tcPr>
            <w:tcW w:w="850" w:type="dxa"/>
          </w:tcPr>
          <w:p w14:paraId="549B388B" w14:textId="77777777" w:rsidR="00C80C1F" w:rsidRPr="004C2E0C" w:rsidRDefault="00C80C1F" w:rsidP="00C80C1F">
            <w:pPr>
              <w:ind w:left="-57" w:right="-57"/>
              <w:jc w:val="center"/>
              <w:rPr>
                <w:rFonts w:ascii="Arial" w:hAnsi="Arial" w:cs="Arial"/>
              </w:rPr>
            </w:pPr>
          </w:p>
        </w:tc>
        <w:tc>
          <w:tcPr>
            <w:tcW w:w="1552" w:type="dxa"/>
          </w:tcPr>
          <w:p w14:paraId="61D50519" w14:textId="77777777" w:rsidR="00C80C1F" w:rsidRPr="004C2E0C" w:rsidRDefault="00C80C1F" w:rsidP="00C80C1F">
            <w:pPr>
              <w:ind w:left="-57" w:right="-57"/>
              <w:jc w:val="center"/>
              <w:rPr>
                <w:rFonts w:ascii="Arial" w:hAnsi="Arial" w:cs="Arial"/>
              </w:rPr>
            </w:pPr>
          </w:p>
        </w:tc>
      </w:tr>
      <w:tr w:rsidR="00C80C1F" w:rsidRPr="004C2E0C" w14:paraId="2275FBB8" w14:textId="77777777" w:rsidTr="00F70DB0">
        <w:trPr>
          <w:trHeight w:val="232"/>
          <w:jc w:val="center"/>
        </w:trPr>
        <w:tc>
          <w:tcPr>
            <w:tcW w:w="419" w:type="dxa"/>
          </w:tcPr>
          <w:p w14:paraId="1D28AD52" w14:textId="77777777" w:rsidR="00C80C1F" w:rsidRPr="007B1BEF" w:rsidRDefault="00C80C1F" w:rsidP="00C80C1F">
            <w:pPr>
              <w:pStyle w:val="ListParagraph"/>
              <w:numPr>
                <w:ilvl w:val="0"/>
                <w:numId w:val="34"/>
              </w:numPr>
              <w:ind w:left="22" w:right="-113" w:hanging="142"/>
              <w:rPr>
                <w:rFonts w:ascii="Arial" w:hAnsi="Arial" w:cs="Arial"/>
                <w:b/>
                <w:color w:val="000000" w:themeColor="text1"/>
              </w:rPr>
            </w:pPr>
          </w:p>
        </w:tc>
        <w:tc>
          <w:tcPr>
            <w:tcW w:w="8650" w:type="dxa"/>
            <w:gridSpan w:val="4"/>
          </w:tcPr>
          <w:p w14:paraId="3C8DE3AD" w14:textId="5B1DAF54" w:rsidR="00C80C1F" w:rsidRPr="004C2E0C" w:rsidRDefault="00C80C1F" w:rsidP="00C80C1F">
            <w:pPr>
              <w:rPr>
                <w:rFonts w:ascii="Arial" w:hAnsi="Arial" w:cs="Arial"/>
                <w:b/>
              </w:rPr>
            </w:pPr>
            <w:r>
              <w:rPr>
                <w:rFonts w:ascii="Arial" w:hAnsi="Arial" w:cs="Arial"/>
                <w:b/>
              </w:rPr>
              <w:t>I</w:t>
            </w:r>
            <w:r w:rsidRPr="004C2E0C">
              <w:rPr>
                <w:rFonts w:ascii="Arial" w:hAnsi="Arial" w:cs="Arial"/>
                <w:b/>
              </w:rPr>
              <w:t xml:space="preserve">tems to be discussed at the </w:t>
            </w:r>
            <w:r w:rsidR="00F70DB0">
              <w:rPr>
                <w:rFonts w:ascii="Arial" w:hAnsi="Arial" w:cs="Arial"/>
                <w:b/>
              </w:rPr>
              <w:t xml:space="preserve">Extraordinary </w:t>
            </w:r>
            <w:r w:rsidR="004B1394">
              <w:rPr>
                <w:rFonts w:ascii="Arial" w:hAnsi="Arial" w:cs="Arial"/>
                <w:b/>
              </w:rPr>
              <w:t>C</w:t>
            </w:r>
            <w:r w:rsidRPr="004C2E0C">
              <w:rPr>
                <w:rFonts w:ascii="Arial" w:hAnsi="Arial" w:cs="Arial"/>
                <w:b/>
              </w:rPr>
              <w:t xml:space="preserve">onfidential </w:t>
            </w:r>
            <w:r>
              <w:rPr>
                <w:rFonts w:ascii="Arial" w:hAnsi="Arial" w:cs="Arial"/>
                <w:b/>
              </w:rPr>
              <w:t>B</w:t>
            </w:r>
            <w:r w:rsidRPr="004C2E0C">
              <w:rPr>
                <w:rFonts w:ascii="Arial" w:hAnsi="Arial" w:cs="Arial"/>
                <w:b/>
              </w:rPr>
              <w:t xml:space="preserve">oard </w:t>
            </w:r>
            <w:r>
              <w:rPr>
                <w:rFonts w:ascii="Arial" w:hAnsi="Arial" w:cs="Arial"/>
                <w:b/>
              </w:rPr>
              <w:t>M</w:t>
            </w:r>
            <w:r w:rsidRPr="004C2E0C">
              <w:rPr>
                <w:rFonts w:ascii="Arial" w:hAnsi="Arial" w:cs="Arial"/>
                <w:b/>
              </w:rPr>
              <w:t xml:space="preserve">eeting </w:t>
            </w:r>
          </w:p>
          <w:p w14:paraId="64A05046" w14:textId="1743FB62" w:rsidR="007E380F" w:rsidRPr="009A1355" w:rsidRDefault="003730F6" w:rsidP="009A1355">
            <w:pPr>
              <w:pStyle w:val="ListParagraph"/>
              <w:numPr>
                <w:ilvl w:val="0"/>
                <w:numId w:val="46"/>
              </w:numPr>
              <w:ind w:left="360" w:right="-57"/>
              <w:rPr>
                <w:rFonts w:ascii="Arial" w:hAnsi="Arial" w:cs="Arial"/>
                <w:bCs/>
              </w:rPr>
            </w:pPr>
            <w:r>
              <w:rPr>
                <w:rFonts w:ascii="Arial" w:hAnsi="Arial" w:cs="Arial"/>
                <w:bCs/>
              </w:rPr>
              <w:t>Annual Report and Accounts</w:t>
            </w:r>
            <w:r w:rsidR="009A1355" w:rsidRPr="007B2E8F">
              <w:rPr>
                <w:rFonts w:ascii="Arial" w:hAnsi="Arial" w:cs="Arial"/>
                <w:bCs/>
              </w:rPr>
              <w:t xml:space="preserve"> </w:t>
            </w:r>
          </w:p>
        </w:tc>
        <w:tc>
          <w:tcPr>
            <w:tcW w:w="1577" w:type="dxa"/>
            <w:gridSpan w:val="2"/>
          </w:tcPr>
          <w:p w14:paraId="753479FF" w14:textId="77777777" w:rsidR="00C80C1F" w:rsidRDefault="00C80C1F" w:rsidP="00C80C1F">
            <w:pPr>
              <w:rPr>
                <w:rFonts w:ascii="Arial" w:hAnsi="Arial" w:cs="Arial"/>
              </w:rPr>
            </w:pPr>
          </w:p>
          <w:p w14:paraId="79393367" w14:textId="77777777" w:rsidR="00C80C1F" w:rsidRPr="004C2E0C" w:rsidRDefault="00C80C1F" w:rsidP="00C80C1F">
            <w:pPr>
              <w:ind w:left="-57" w:right="-57"/>
              <w:rPr>
                <w:rFonts w:ascii="Arial" w:hAnsi="Arial" w:cs="Arial"/>
              </w:rPr>
            </w:pPr>
          </w:p>
        </w:tc>
      </w:tr>
      <w:tr w:rsidR="00C80C1F" w:rsidRPr="004C2E0C" w14:paraId="46772860" w14:textId="77777777" w:rsidTr="00BA0B6B">
        <w:trPr>
          <w:gridAfter w:val="1"/>
          <w:wAfter w:w="25" w:type="dxa"/>
          <w:trHeight w:val="232"/>
          <w:jc w:val="center"/>
        </w:trPr>
        <w:tc>
          <w:tcPr>
            <w:tcW w:w="419" w:type="dxa"/>
          </w:tcPr>
          <w:p w14:paraId="23467AB7" w14:textId="77777777" w:rsidR="00C80C1F" w:rsidRPr="004C2E0C" w:rsidRDefault="00C80C1F" w:rsidP="00C80C1F">
            <w:pPr>
              <w:ind w:left="-113" w:right="-113"/>
              <w:jc w:val="center"/>
              <w:rPr>
                <w:rFonts w:ascii="Arial" w:hAnsi="Arial" w:cs="Arial"/>
                <w:b/>
              </w:rPr>
            </w:pPr>
          </w:p>
        </w:tc>
        <w:tc>
          <w:tcPr>
            <w:tcW w:w="4821" w:type="dxa"/>
          </w:tcPr>
          <w:p w14:paraId="61DE9326" w14:textId="77777777" w:rsidR="00C80C1F" w:rsidRPr="004C2E0C" w:rsidRDefault="00C80C1F" w:rsidP="00C80C1F">
            <w:pPr>
              <w:rPr>
                <w:rFonts w:ascii="Arial" w:hAnsi="Arial" w:cs="Arial"/>
                <w:b/>
              </w:rPr>
            </w:pPr>
          </w:p>
        </w:tc>
        <w:tc>
          <w:tcPr>
            <w:tcW w:w="1139" w:type="dxa"/>
          </w:tcPr>
          <w:p w14:paraId="32BFFC63" w14:textId="77777777" w:rsidR="00C80C1F" w:rsidRPr="004C2E0C" w:rsidRDefault="00C80C1F" w:rsidP="00C80C1F">
            <w:pPr>
              <w:ind w:left="-113" w:right="-113"/>
              <w:jc w:val="center"/>
              <w:rPr>
                <w:rFonts w:ascii="Arial" w:hAnsi="Arial" w:cs="Arial"/>
              </w:rPr>
            </w:pPr>
          </w:p>
        </w:tc>
        <w:tc>
          <w:tcPr>
            <w:tcW w:w="1840" w:type="dxa"/>
          </w:tcPr>
          <w:p w14:paraId="0A4224CE" w14:textId="77777777" w:rsidR="00C80C1F" w:rsidRPr="004C2E0C" w:rsidRDefault="00C80C1F" w:rsidP="00C80C1F">
            <w:pPr>
              <w:ind w:left="-113" w:right="-113"/>
              <w:jc w:val="center"/>
              <w:rPr>
                <w:rFonts w:ascii="Arial" w:hAnsi="Arial" w:cs="Arial"/>
              </w:rPr>
            </w:pPr>
          </w:p>
        </w:tc>
        <w:tc>
          <w:tcPr>
            <w:tcW w:w="850" w:type="dxa"/>
          </w:tcPr>
          <w:p w14:paraId="268AA736" w14:textId="77777777" w:rsidR="00C80C1F" w:rsidRPr="004C2E0C" w:rsidRDefault="00C80C1F" w:rsidP="00C80C1F">
            <w:pPr>
              <w:ind w:left="-57" w:right="-57"/>
              <w:jc w:val="center"/>
              <w:rPr>
                <w:rFonts w:ascii="Arial" w:hAnsi="Arial" w:cs="Arial"/>
              </w:rPr>
            </w:pPr>
          </w:p>
        </w:tc>
        <w:tc>
          <w:tcPr>
            <w:tcW w:w="1552" w:type="dxa"/>
          </w:tcPr>
          <w:p w14:paraId="303D9B2F" w14:textId="77777777" w:rsidR="00C80C1F" w:rsidRPr="004C2E0C" w:rsidRDefault="00C80C1F" w:rsidP="00C80C1F">
            <w:pPr>
              <w:ind w:left="-57" w:right="-57"/>
              <w:jc w:val="center"/>
              <w:rPr>
                <w:rFonts w:ascii="Arial" w:hAnsi="Arial" w:cs="Arial"/>
              </w:rPr>
            </w:pPr>
          </w:p>
        </w:tc>
      </w:tr>
      <w:tr w:rsidR="00C80C1F" w:rsidRPr="004C2E0C" w14:paraId="4DBBA250" w14:textId="77777777" w:rsidTr="00F70DB0">
        <w:trPr>
          <w:trHeight w:val="232"/>
          <w:jc w:val="center"/>
        </w:trPr>
        <w:tc>
          <w:tcPr>
            <w:tcW w:w="419" w:type="dxa"/>
          </w:tcPr>
          <w:p w14:paraId="6454BD98" w14:textId="77777777" w:rsidR="00C80C1F" w:rsidRPr="007B1BEF" w:rsidRDefault="00C80C1F" w:rsidP="00C80C1F">
            <w:pPr>
              <w:pStyle w:val="ListParagraph"/>
              <w:numPr>
                <w:ilvl w:val="0"/>
                <w:numId w:val="34"/>
              </w:numPr>
              <w:ind w:left="22" w:right="-113" w:hanging="142"/>
              <w:rPr>
                <w:rFonts w:ascii="Arial" w:hAnsi="Arial" w:cs="Arial"/>
                <w:b/>
                <w:color w:val="000000" w:themeColor="text1"/>
              </w:rPr>
            </w:pPr>
          </w:p>
        </w:tc>
        <w:tc>
          <w:tcPr>
            <w:tcW w:w="8650" w:type="dxa"/>
            <w:gridSpan w:val="4"/>
          </w:tcPr>
          <w:p w14:paraId="21FA5E71" w14:textId="77777777" w:rsidR="00C80C1F" w:rsidRPr="004C2E0C" w:rsidRDefault="00C80C1F" w:rsidP="00C80C1F">
            <w:pPr>
              <w:rPr>
                <w:rFonts w:ascii="Arial" w:hAnsi="Arial" w:cs="Arial"/>
                <w:b/>
              </w:rPr>
            </w:pPr>
            <w:r w:rsidRPr="004C2E0C">
              <w:rPr>
                <w:rFonts w:ascii="Arial" w:hAnsi="Arial" w:cs="Arial"/>
                <w:b/>
              </w:rPr>
              <w:t xml:space="preserve">Withdrawal </w:t>
            </w:r>
            <w:r>
              <w:rPr>
                <w:rFonts w:ascii="Arial" w:hAnsi="Arial" w:cs="Arial"/>
                <w:b/>
              </w:rPr>
              <w:t>of</w:t>
            </w:r>
            <w:r w:rsidRPr="004C2E0C">
              <w:rPr>
                <w:rFonts w:ascii="Arial" w:hAnsi="Arial" w:cs="Arial"/>
                <w:b/>
              </w:rPr>
              <w:t xml:space="preserve"> Press </w:t>
            </w:r>
            <w:r>
              <w:rPr>
                <w:rFonts w:ascii="Arial" w:hAnsi="Arial" w:cs="Arial"/>
                <w:b/>
              </w:rPr>
              <w:t xml:space="preserve">and </w:t>
            </w:r>
            <w:r w:rsidRPr="004C2E0C">
              <w:rPr>
                <w:rFonts w:ascii="Arial" w:hAnsi="Arial" w:cs="Arial"/>
                <w:b/>
              </w:rPr>
              <w:t>Public</w:t>
            </w:r>
          </w:p>
          <w:p w14:paraId="1D05CFF2" w14:textId="77777777" w:rsidR="00C80C1F" w:rsidRPr="004C2E0C" w:rsidRDefault="00C80C1F" w:rsidP="00C80C1F">
            <w:pPr>
              <w:ind w:right="-57"/>
              <w:rPr>
                <w:rFonts w:ascii="Arial" w:hAnsi="Arial" w:cs="Arial"/>
              </w:rPr>
            </w:pPr>
            <w:r w:rsidRPr="004C2E0C">
              <w:rPr>
                <w:rFonts w:ascii="Arial" w:hAnsi="Arial" w:cs="Arial"/>
                <w:bCs/>
              </w:rPr>
              <w:t>To move that representatives of the press and other members of the public be excluded from the remainder of the meeting having regard to the confidential nature of the business to be transacted, publicity on which would be prejudicial to the public interest.</w:t>
            </w:r>
          </w:p>
        </w:tc>
        <w:tc>
          <w:tcPr>
            <w:tcW w:w="1577" w:type="dxa"/>
            <w:gridSpan w:val="2"/>
          </w:tcPr>
          <w:p w14:paraId="030747EA" w14:textId="77777777" w:rsidR="00C80C1F" w:rsidRDefault="00C80C1F" w:rsidP="00C80C1F">
            <w:pPr>
              <w:rPr>
                <w:rFonts w:ascii="Arial" w:hAnsi="Arial" w:cs="Arial"/>
              </w:rPr>
            </w:pPr>
          </w:p>
          <w:p w14:paraId="495E9D0C" w14:textId="77777777" w:rsidR="00C80C1F" w:rsidRPr="004C2E0C" w:rsidRDefault="00C80C1F" w:rsidP="00C80C1F">
            <w:pPr>
              <w:ind w:left="-57" w:right="-57"/>
              <w:rPr>
                <w:rFonts w:ascii="Arial" w:hAnsi="Arial" w:cs="Arial"/>
              </w:rPr>
            </w:pPr>
          </w:p>
        </w:tc>
      </w:tr>
      <w:tr w:rsidR="004B1394" w:rsidRPr="004C2E0C" w14:paraId="15408A3D" w14:textId="77777777" w:rsidTr="00BA0B6B">
        <w:trPr>
          <w:gridAfter w:val="1"/>
          <w:wAfter w:w="25" w:type="dxa"/>
          <w:trHeight w:val="232"/>
          <w:jc w:val="center"/>
        </w:trPr>
        <w:tc>
          <w:tcPr>
            <w:tcW w:w="419" w:type="dxa"/>
          </w:tcPr>
          <w:p w14:paraId="324EB673" w14:textId="77777777" w:rsidR="004B1394" w:rsidRPr="007B1BEF" w:rsidRDefault="004B1394" w:rsidP="00C80C1F">
            <w:pPr>
              <w:pStyle w:val="ListParagraph"/>
              <w:ind w:left="22" w:right="-113"/>
              <w:rPr>
                <w:rFonts w:ascii="Arial" w:hAnsi="Arial" w:cs="Arial"/>
                <w:b/>
                <w:color w:val="000000" w:themeColor="text1"/>
              </w:rPr>
            </w:pPr>
          </w:p>
        </w:tc>
        <w:tc>
          <w:tcPr>
            <w:tcW w:w="4821" w:type="dxa"/>
          </w:tcPr>
          <w:p w14:paraId="10BA1606" w14:textId="77777777" w:rsidR="004B1394" w:rsidRPr="004C2E0C" w:rsidRDefault="004B1394" w:rsidP="00C80C1F">
            <w:pPr>
              <w:rPr>
                <w:rFonts w:ascii="Arial" w:hAnsi="Arial" w:cs="Arial"/>
                <w:b/>
              </w:rPr>
            </w:pPr>
          </w:p>
        </w:tc>
        <w:tc>
          <w:tcPr>
            <w:tcW w:w="1139" w:type="dxa"/>
          </w:tcPr>
          <w:p w14:paraId="4DEB9927" w14:textId="77777777" w:rsidR="004B1394" w:rsidRPr="004C2E0C" w:rsidRDefault="004B1394" w:rsidP="00C80C1F">
            <w:pPr>
              <w:ind w:left="-113" w:right="-113"/>
              <w:jc w:val="center"/>
              <w:rPr>
                <w:rFonts w:ascii="Arial" w:hAnsi="Arial" w:cs="Arial"/>
              </w:rPr>
            </w:pPr>
          </w:p>
        </w:tc>
        <w:tc>
          <w:tcPr>
            <w:tcW w:w="1840" w:type="dxa"/>
          </w:tcPr>
          <w:p w14:paraId="625F571D" w14:textId="77777777" w:rsidR="004B1394" w:rsidRPr="004C2E0C" w:rsidRDefault="004B1394" w:rsidP="00C80C1F">
            <w:pPr>
              <w:ind w:left="-113" w:right="-113"/>
              <w:jc w:val="center"/>
              <w:rPr>
                <w:rFonts w:ascii="Arial" w:hAnsi="Arial" w:cs="Arial"/>
              </w:rPr>
            </w:pPr>
          </w:p>
        </w:tc>
        <w:tc>
          <w:tcPr>
            <w:tcW w:w="850" w:type="dxa"/>
          </w:tcPr>
          <w:p w14:paraId="7E9DED97" w14:textId="77777777" w:rsidR="004B1394" w:rsidRPr="004C2E0C" w:rsidRDefault="004B1394" w:rsidP="00C80C1F">
            <w:pPr>
              <w:ind w:left="-57" w:right="-57"/>
              <w:jc w:val="center"/>
              <w:rPr>
                <w:rFonts w:ascii="Arial" w:hAnsi="Arial" w:cs="Arial"/>
              </w:rPr>
            </w:pPr>
          </w:p>
        </w:tc>
        <w:tc>
          <w:tcPr>
            <w:tcW w:w="1552" w:type="dxa"/>
          </w:tcPr>
          <w:p w14:paraId="0BB0B5F1" w14:textId="77777777" w:rsidR="004B1394" w:rsidRPr="004C2E0C" w:rsidRDefault="004B1394" w:rsidP="00C80C1F">
            <w:pPr>
              <w:ind w:left="-57" w:right="-57"/>
              <w:jc w:val="center"/>
              <w:rPr>
                <w:rFonts w:ascii="Arial" w:hAnsi="Arial" w:cs="Arial"/>
              </w:rPr>
            </w:pPr>
          </w:p>
        </w:tc>
      </w:tr>
      <w:tr w:rsidR="004B1394" w:rsidRPr="004C2E0C" w14:paraId="296E10FB" w14:textId="77777777" w:rsidTr="00BA0B6B">
        <w:trPr>
          <w:gridAfter w:val="1"/>
          <w:wAfter w:w="25" w:type="dxa"/>
          <w:trHeight w:val="232"/>
          <w:jc w:val="center"/>
        </w:trPr>
        <w:tc>
          <w:tcPr>
            <w:tcW w:w="419" w:type="dxa"/>
          </w:tcPr>
          <w:p w14:paraId="6803F5AA" w14:textId="77777777" w:rsidR="004B1394" w:rsidRPr="007B1BEF" w:rsidRDefault="004B1394" w:rsidP="00C80C1F">
            <w:pPr>
              <w:pStyle w:val="ListParagraph"/>
              <w:numPr>
                <w:ilvl w:val="0"/>
                <w:numId w:val="34"/>
              </w:numPr>
              <w:ind w:left="22" w:right="-113" w:hanging="142"/>
              <w:rPr>
                <w:rFonts w:ascii="Arial" w:hAnsi="Arial" w:cs="Arial"/>
                <w:b/>
                <w:color w:val="000000" w:themeColor="text1"/>
              </w:rPr>
            </w:pPr>
          </w:p>
        </w:tc>
        <w:tc>
          <w:tcPr>
            <w:tcW w:w="4821" w:type="dxa"/>
          </w:tcPr>
          <w:p w14:paraId="7AF45ABD" w14:textId="1A203D51" w:rsidR="004B1394" w:rsidRDefault="004B1394" w:rsidP="00C80C1F">
            <w:pPr>
              <w:rPr>
                <w:rFonts w:ascii="Arial" w:hAnsi="Arial" w:cs="Arial"/>
                <w:b/>
              </w:rPr>
            </w:pPr>
            <w:r>
              <w:rPr>
                <w:rFonts w:ascii="Arial" w:hAnsi="Arial" w:cs="Arial"/>
                <w:b/>
              </w:rPr>
              <w:t>Close o</w:t>
            </w:r>
            <w:r w:rsidRPr="004C2E0C">
              <w:rPr>
                <w:rFonts w:ascii="Arial" w:hAnsi="Arial" w:cs="Arial"/>
                <w:b/>
              </w:rPr>
              <w:t>f Meeting</w:t>
            </w:r>
          </w:p>
        </w:tc>
        <w:tc>
          <w:tcPr>
            <w:tcW w:w="1139" w:type="dxa"/>
          </w:tcPr>
          <w:p w14:paraId="0B49F8A7" w14:textId="77777777" w:rsidR="004B1394" w:rsidRPr="00173601" w:rsidRDefault="004B1394" w:rsidP="004B1394">
            <w:pPr>
              <w:rPr>
                <w:rFonts w:ascii="Arial" w:hAnsi="Arial" w:cs="Arial"/>
                <w:bCs/>
              </w:rPr>
            </w:pPr>
          </w:p>
        </w:tc>
        <w:tc>
          <w:tcPr>
            <w:tcW w:w="1840" w:type="dxa"/>
          </w:tcPr>
          <w:p w14:paraId="2FD4D90A" w14:textId="77777777" w:rsidR="004B1394" w:rsidRPr="00173601" w:rsidRDefault="004B1394" w:rsidP="004B1394">
            <w:pPr>
              <w:rPr>
                <w:rFonts w:ascii="Arial" w:hAnsi="Arial" w:cs="Arial"/>
                <w:bCs/>
              </w:rPr>
            </w:pPr>
          </w:p>
        </w:tc>
        <w:tc>
          <w:tcPr>
            <w:tcW w:w="850" w:type="dxa"/>
          </w:tcPr>
          <w:p w14:paraId="13971B38" w14:textId="5031DD0E" w:rsidR="004B1394" w:rsidRPr="00173601" w:rsidRDefault="009A1355" w:rsidP="004B1394">
            <w:pPr>
              <w:rPr>
                <w:rFonts w:ascii="Arial" w:hAnsi="Arial" w:cs="Arial"/>
                <w:bCs/>
              </w:rPr>
            </w:pPr>
            <w:r>
              <w:rPr>
                <w:rFonts w:ascii="Arial" w:hAnsi="Arial" w:cs="Arial"/>
                <w:bCs/>
              </w:rPr>
              <w:t>1</w:t>
            </w:r>
            <w:r w:rsidR="003730F6">
              <w:rPr>
                <w:rFonts w:ascii="Arial" w:hAnsi="Arial" w:cs="Arial"/>
                <w:bCs/>
              </w:rPr>
              <w:t>0:30</w:t>
            </w:r>
          </w:p>
        </w:tc>
        <w:tc>
          <w:tcPr>
            <w:tcW w:w="1552" w:type="dxa"/>
          </w:tcPr>
          <w:p w14:paraId="26FBEADE" w14:textId="77777777" w:rsidR="004B1394" w:rsidRPr="004C2E0C" w:rsidRDefault="004B1394" w:rsidP="00C80C1F">
            <w:pPr>
              <w:ind w:left="-57" w:right="-57"/>
              <w:jc w:val="center"/>
              <w:rPr>
                <w:rFonts w:ascii="Arial" w:hAnsi="Arial" w:cs="Arial"/>
              </w:rPr>
            </w:pPr>
          </w:p>
        </w:tc>
      </w:tr>
    </w:tbl>
    <w:p w14:paraId="6C66BA1B" w14:textId="77777777" w:rsidR="007E79DA" w:rsidRDefault="007E79DA" w:rsidP="00480B40">
      <w:pPr>
        <w:rPr>
          <w:rFonts w:ascii="Arial" w:hAnsi="Arial" w:cs="Arial"/>
          <w:b/>
          <w:sz w:val="22"/>
          <w:szCs w:val="22"/>
        </w:rPr>
      </w:pPr>
    </w:p>
    <w:sectPr w:rsidR="007E79DA" w:rsidSect="00E5036C">
      <w:headerReference w:type="default" r:id="rId9"/>
      <w:headerReference w:type="first" r:id="rId10"/>
      <w:footerReference w:type="first" r:id="rId11"/>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40CC5" w14:textId="77777777" w:rsidR="00FC2FB8" w:rsidRDefault="00FC2FB8" w:rsidP="00C24EFF">
      <w:r>
        <w:separator/>
      </w:r>
    </w:p>
  </w:endnote>
  <w:endnote w:type="continuationSeparator" w:id="0">
    <w:p w14:paraId="27676C3D" w14:textId="77777777" w:rsidR="00FC2FB8" w:rsidRDefault="00FC2FB8" w:rsidP="00C24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2A8C1" w14:textId="77777777" w:rsidR="006349C8" w:rsidRDefault="006349C8">
    <w:pPr>
      <w:pStyle w:val="Footer"/>
    </w:pPr>
    <w:r>
      <w:rPr>
        <w:noProof/>
      </w:rPr>
      <w:drawing>
        <wp:anchor distT="0" distB="0" distL="114300" distR="114300" simplePos="0" relativeHeight="251661312" behindDoc="1" locked="0" layoutInCell="1" allowOverlap="1" wp14:anchorId="211492B0" wp14:editId="2D4C3E88">
          <wp:simplePos x="0" y="0"/>
          <wp:positionH relativeFrom="column">
            <wp:posOffset>-703040</wp:posOffset>
          </wp:positionH>
          <wp:positionV relativeFrom="paragraph">
            <wp:posOffset>-528955</wp:posOffset>
          </wp:positionV>
          <wp:extent cx="7585511" cy="1193165"/>
          <wp:effectExtent l="0" t="0" r="0" b="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36391" cy="120116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2C94F" w14:textId="77777777" w:rsidR="00FC2FB8" w:rsidRDefault="00FC2FB8" w:rsidP="00C24EFF">
      <w:r>
        <w:separator/>
      </w:r>
    </w:p>
  </w:footnote>
  <w:footnote w:type="continuationSeparator" w:id="0">
    <w:p w14:paraId="1E7BDD51" w14:textId="77777777" w:rsidR="00FC2FB8" w:rsidRDefault="00FC2FB8" w:rsidP="00C24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1D1E7" w14:textId="77777777" w:rsidR="00095892" w:rsidRDefault="00095892" w:rsidP="0009589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661B4" w14:textId="77777777" w:rsidR="00095892" w:rsidRDefault="00574E50" w:rsidP="00574E50">
    <w:pPr>
      <w:pStyle w:val="Header"/>
      <w:jc w:val="center"/>
    </w:pPr>
    <w:r>
      <w:rPr>
        <w:noProof/>
      </w:rPr>
      <w:drawing>
        <wp:anchor distT="0" distB="0" distL="114300" distR="114300" simplePos="0" relativeHeight="251662336" behindDoc="1" locked="0" layoutInCell="1" allowOverlap="1" wp14:anchorId="5E68EA1B" wp14:editId="79EA0025">
          <wp:simplePos x="0" y="0"/>
          <wp:positionH relativeFrom="margin">
            <wp:posOffset>2086200</wp:posOffset>
          </wp:positionH>
          <wp:positionV relativeFrom="paragraph">
            <wp:posOffset>-364490</wp:posOffset>
          </wp:positionV>
          <wp:extent cx="7206615" cy="1447091"/>
          <wp:effectExtent l="0" t="0" r="0" b="1270"/>
          <wp:wrapNone/>
          <wp:docPr id="4" name="Picture 4"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background pattern&#10;&#10;Description automatically generated"/>
                  <pic:cNvPicPr/>
                </pic:nvPicPr>
                <pic:blipFill rotWithShape="1">
                  <a:blip r:embed="rId1">
                    <a:extLst>
                      <a:ext uri="{28A0092B-C50C-407E-A947-70E740481C1C}">
                        <a14:useLocalDpi xmlns:a14="http://schemas.microsoft.com/office/drawing/2010/main" val="0"/>
                      </a:ext>
                    </a:extLst>
                  </a:blip>
                  <a:srcRect l="37033" r="-37033"/>
                  <a:stretch/>
                </pic:blipFill>
                <pic:spPr bwMode="auto">
                  <a:xfrm>
                    <a:off x="0" y="0"/>
                    <a:ext cx="7439523" cy="149385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3421"/>
    <w:multiLevelType w:val="hybridMultilevel"/>
    <w:tmpl w:val="2FF4315A"/>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1" w15:restartNumberingAfterBreak="0">
    <w:nsid w:val="017C2BCF"/>
    <w:multiLevelType w:val="hybridMultilevel"/>
    <w:tmpl w:val="01F21A00"/>
    <w:lvl w:ilvl="0" w:tplc="C6AAE9E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86E8E"/>
    <w:multiLevelType w:val="hybridMultilevel"/>
    <w:tmpl w:val="3D14825E"/>
    <w:lvl w:ilvl="0" w:tplc="B19677AC">
      <w:start w:val="1"/>
      <w:numFmt w:val="decimal"/>
      <w:lvlText w:val="%1."/>
      <w:lvlJc w:val="left"/>
      <w:pPr>
        <w:ind w:left="644" w:hanging="360"/>
      </w:pPr>
      <w:rPr>
        <w:b/>
        <w:bCs w:val="0"/>
      </w:rPr>
    </w:lvl>
    <w:lvl w:ilvl="1" w:tplc="FFFFFFFF" w:tentative="1">
      <w:start w:val="1"/>
      <w:numFmt w:val="lowerLetter"/>
      <w:lvlText w:val="%2."/>
      <w:lvlJc w:val="left"/>
      <w:pPr>
        <w:ind w:left="1327" w:hanging="360"/>
      </w:pPr>
    </w:lvl>
    <w:lvl w:ilvl="2" w:tplc="FFFFFFFF" w:tentative="1">
      <w:start w:val="1"/>
      <w:numFmt w:val="lowerRoman"/>
      <w:lvlText w:val="%3."/>
      <w:lvlJc w:val="right"/>
      <w:pPr>
        <w:ind w:left="2047" w:hanging="180"/>
      </w:pPr>
    </w:lvl>
    <w:lvl w:ilvl="3" w:tplc="FFFFFFFF" w:tentative="1">
      <w:start w:val="1"/>
      <w:numFmt w:val="decimal"/>
      <w:lvlText w:val="%4."/>
      <w:lvlJc w:val="left"/>
      <w:pPr>
        <w:ind w:left="2767" w:hanging="360"/>
      </w:pPr>
    </w:lvl>
    <w:lvl w:ilvl="4" w:tplc="FFFFFFFF" w:tentative="1">
      <w:start w:val="1"/>
      <w:numFmt w:val="lowerLetter"/>
      <w:lvlText w:val="%5."/>
      <w:lvlJc w:val="left"/>
      <w:pPr>
        <w:ind w:left="3487" w:hanging="360"/>
      </w:pPr>
    </w:lvl>
    <w:lvl w:ilvl="5" w:tplc="FFFFFFFF" w:tentative="1">
      <w:start w:val="1"/>
      <w:numFmt w:val="lowerRoman"/>
      <w:lvlText w:val="%6."/>
      <w:lvlJc w:val="right"/>
      <w:pPr>
        <w:ind w:left="4207" w:hanging="180"/>
      </w:pPr>
    </w:lvl>
    <w:lvl w:ilvl="6" w:tplc="FFFFFFFF" w:tentative="1">
      <w:start w:val="1"/>
      <w:numFmt w:val="decimal"/>
      <w:lvlText w:val="%7."/>
      <w:lvlJc w:val="left"/>
      <w:pPr>
        <w:ind w:left="4927" w:hanging="360"/>
      </w:pPr>
    </w:lvl>
    <w:lvl w:ilvl="7" w:tplc="FFFFFFFF" w:tentative="1">
      <w:start w:val="1"/>
      <w:numFmt w:val="lowerLetter"/>
      <w:lvlText w:val="%8."/>
      <w:lvlJc w:val="left"/>
      <w:pPr>
        <w:ind w:left="5647" w:hanging="360"/>
      </w:pPr>
    </w:lvl>
    <w:lvl w:ilvl="8" w:tplc="FFFFFFFF" w:tentative="1">
      <w:start w:val="1"/>
      <w:numFmt w:val="lowerRoman"/>
      <w:lvlText w:val="%9."/>
      <w:lvlJc w:val="right"/>
      <w:pPr>
        <w:ind w:left="6367" w:hanging="180"/>
      </w:pPr>
    </w:lvl>
  </w:abstractNum>
  <w:abstractNum w:abstractNumId="3" w15:restartNumberingAfterBreak="0">
    <w:nsid w:val="09495D5B"/>
    <w:multiLevelType w:val="hybridMultilevel"/>
    <w:tmpl w:val="8DF6A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061ECE"/>
    <w:multiLevelType w:val="hybridMultilevel"/>
    <w:tmpl w:val="046A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DB037F"/>
    <w:multiLevelType w:val="hybridMultilevel"/>
    <w:tmpl w:val="87E2603A"/>
    <w:lvl w:ilvl="0" w:tplc="CE2AC3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3F683B"/>
    <w:multiLevelType w:val="hybridMultilevel"/>
    <w:tmpl w:val="D37CF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AA74EC"/>
    <w:multiLevelType w:val="hybridMultilevel"/>
    <w:tmpl w:val="8CBA35AE"/>
    <w:lvl w:ilvl="0" w:tplc="0809000F">
      <w:start w:val="1"/>
      <w:numFmt w:val="decimal"/>
      <w:lvlText w:val="%1."/>
      <w:lvlJc w:val="left"/>
      <w:pPr>
        <w:ind w:left="742" w:hanging="360"/>
      </w:pPr>
    </w:lvl>
    <w:lvl w:ilvl="1" w:tplc="08090019" w:tentative="1">
      <w:start w:val="1"/>
      <w:numFmt w:val="lowerLetter"/>
      <w:lvlText w:val="%2."/>
      <w:lvlJc w:val="left"/>
      <w:pPr>
        <w:ind w:left="1462" w:hanging="360"/>
      </w:pPr>
    </w:lvl>
    <w:lvl w:ilvl="2" w:tplc="0809001B" w:tentative="1">
      <w:start w:val="1"/>
      <w:numFmt w:val="lowerRoman"/>
      <w:lvlText w:val="%3."/>
      <w:lvlJc w:val="right"/>
      <w:pPr>
        <w:ind w:left="2182" w:hanging="180"/>
      </w:pPr>
    </w:lvl>
    <w:lvl w:ilvl="3" w:tplc="0809000F" w:tentative="1">
      <w:start w:val="1"/>
      <w:numFmt w:val="decimal"/>
      <w:lvlText w:val="%4."/>
      <w:lvlJc w:val="left"/>
      <w:pPr>
        <w:ind w:left="2902" w:hanging="360"/>
      </w:pPr>
    </w:lvl>
    <w:lvl w:ilvl="4" w:tplc="08090019" w:tentative="1">
      <w:start w:val="1"/>
      <w:numFmt w:val="lowerLetter"/>
      <w:lvlText w:val="%5."/>
      <w:lvlJc w:val="left"/>
      <w:pPr>
        <w:ind w:left="3622" w:hanging="360"/>
      </w:pPr>
    </w:lvl>
    <w:lvl w:ilvl="5" w:tplc="0809001B" w:tentative="1">
      <w:start w:val="1"/>
      <w:numFmt w:val="lowerRoman"/>
      <w:lvlText w:val="%6."/>
      <w:lvlJc w:val="right"/>
      <w:pPr>
        <w:ind w:left="4342" w:hanging="180"/>
      </w:pPr>
    </w:lvl>
    <w:lvl w:ilvl="6" w:tplc="0809000F" w:tentative="1">
      <w:start w:val="1"/>
      <w:numFmt w:val="decimal"/>
      <w:lvlText w:val="%7."/>
      <w:lvlJc w:val="left"/>
      <w:pPr>
        <w:ind w:left="5062" w:hanging="360"/>
      </w:pPr>
    </w:lvl>
    <w:lvl w:ilvl="7" w:tplc="08090019" w:tentative="1">
      <w:start w:val="1"/>
      <w:numFmt w:val="lowerLetter"/>
      <w:lvlText w:val="%8."/>
      <w:lvlJc w:val="left"/>
      <w:pPr>
        <w:ind w:left="5782" w:hanging="360"/>
      </w:pPr>
    </w:lvl>
    <w:lvl w:ilvl="8" w:tplc="0809001B" w:tentative="1">
      <w:start w:val="1"/>
      <w:numFmt w:val="lowerRoman"/>
      <w:lvlText w:val="%9."/>
      <w:lvlJc w:val="right"/>
      <w:pPr>
        <w:ind w:left="6502" w:hanging="180"/>
      </w:pPr>
    </w:lvl>
  </w:abstractNum>
  <w:abstractNum w:abstractNumId="8" w15:restartNumberingAfterBreak="0">
    <w:nsid w:val="12185C64"/>
    <w:multiLevelType w:val="hybridMultilevel"/>
    <w:tmpl w:val="DC1A7E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2E757C3"/>
    <w:multiLevelType w:val="multilevel"/>
    <w:tmpl w:val="4CF00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C76D72"/>
    <w:multiLevelType w:val="hybridMultilevel"/>
    <w:tmpl w:val="200A9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A419FC"/>
    <w:multiLevelType w:val="hybridMultilevel"/>
    <w:tmpl w:val="2AB84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0A6068"/>
    <w:multiLevelType w:val="hybridMultilevel"/>
    <w:tmpl w:val="733AD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387373"/>
    <w:multiLevelType w:val="hybridMultilevel"/>
    <w:tmpl w:val="FAE48B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55327F"/>
    <w:multiLevelType w:val="hybridMultilevel"/>
    <w:tmpl w:val="BD9C8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365959"/>
    <w:multiLevelType w:val="hybridMultilevel"/>
    <w:tmpl w:val="C48A5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233F98"/>
    <w:multiLevelType w:val="multilevel"/>
    <w:tmpl w:val="FBD4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9A0905"/>
    <w:multiLevelType w:val="hybridMultilevel"/>
    <w:tmpl w:val="A74C938E"/>
    <w:lvl w:ilvl="0" w:tplc="DD5CBE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171F19"/>
    <w:multiLevelType w:val="hybridMultilevel"/>
    <w:tmpl w:val="6AA22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DC2888"/>
    <w:multiLevelType w:val="hybridMultilevel"/>
    <w:tmpl w:val="2668E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D95E5C"/>
    <w:multiLevelType w:val="multilevel"/>
    <w:tmpl w:val="7472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DD5CDA"/>
    <w:multiLevelType w:val="hybridMultilevel"/>
    <w:tmpl w:val="A148F04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3F6005F3"/>
    <w:multiLevelType w:val="hybridMultilevel"/>
    <w:tmpl w:val="A2ECAFB2"/>
    <w:lvl w:ilvl="0" w:tplc="769C9E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F66724A"/>
    <w:multiLevelType w:val="hybridMultilevel"/>
    <w:tmpl w:val="A1A01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6A697D"/>
    <w:multiLevelType w:val="hybridMultilevel"/>
    <w:tmpl w:val="81DC5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E92F71"/>
    <w:multiLevelType w:val="hybridMultilevel"/>
    <w:tmpl w:val="5DB2D01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6" w15:restartNumberingAfterBreak="0">
    <w:nsid w:val="44233306"/>
    <w:multiLevelType w:val="hybridMultilevel"/>
    <w:tmpl w:val="45625796"/>
    <w:lvl w:ilvl="0" w:tplc="AE9407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A2248C"/>
    <w:multiLevelType w:val="hybridMultilevel"/>
    <w:tmpl w:val="84B2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555745"/>
    <w:multiLevelType w:val="hybridMultilevel"/>
    <w:tmpl w:val="783AA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355FE7"/>
    <w:multiLevelType w:val="hybridMultilevel"/>
    <w:tmpl w:val="DC96E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EB6E1A"/>
    <w:multiLevelType w:val="hybridMultilevel"/>
    <w:tmpl w:val="A0A451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4F4838DF"/>
    <w:multiLevelType w:val="hybridMultilevel"/>
    <w:tmpl w:val="E1286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0467B5"/>
    <w:multiLevelType w:val="hybridMultilevel"/>
    <w:tmpl w:val="98521548"/>
    <w:lvl w:ilvl="0" w:tplc="0809000F">
      <w:start w:val="1"/>
      <w:numFmt w:val="decimal"/>
      <w:lvlText w:val="%1."/>
      <w:lvlJc w:val="left"/>
      <w:pPr>
        <w:ind w:left="742" w:hanging="360"/>
      </w:pPr>
    </w:lvl>
    <w:lvl w:ilvl="1" w:tplc="08090019" w:tentative="1">
      <w:start w:val="1"/>
      <w:numFmt w:val="lowerLetter"/>
      <w:lvlText w:val="%2."/>
      <w:lvlJc w:val="left"/>
      <w:pPr>
        <w:ind w:left="1462" w:hanging="360"/>
      </w:pPr>
    </w:lvl>
    <w:lvl w:ilvl="2" w:tplc="0809001B" w:tentative="1">
      <w:start w:val="1"/>
      <w:numFmt w:val="lowerRoman"/>
      <w:lvlText w:val="%3."/>
      <w:lvlJc w:val="right"/>
      <w:pPr>
        <w:ind w:left="2182" w:hanging="180"/>
      </w:pPr>
    </w:lvl>
    <w:lvl w:ilvl="3" w:tplc="0809000F" w:tentative="1">
      <w:start w:val="1"/>
      <w:numFmt w:val="decimal"/>
      <w:lvlText w:val="%4."/>
      <w:lvlJc w:val="left"/>
      <w:pPr>
        <w:ind w:left="2902" w:hanging="360"/>
      </w:pPr>
    </w:lvl>
    <w:lvl w:ilvl="4" w:tplc="08090019" w:tentative="1">
      <w:start w:val="1"/>
      <w:numFmt w:val="lowerLetter"/>
      <w:lvlText w:val="%5."/>
      <w:lvlJc w:val="left"/>
      <w:pPr>
        <w:ind w:left="3622" w:hanging="360"/>
      </w:pPr>
    </w:lvl>
    <w:lvl w:ilvl="5" w:tplc="0809001B" w:tentative="1">
      <w:start w:val="1"/>
      <w:numFmt w:val="lowerRoman"/>
      <w:lvlText w:val="%6."/>
      <w:lvlJc w:val="right"/>
      <w:pPr>
        <w:ind w:left="4342" w:hanging="180"/>
      </w:pPr>
    </w:lvl>
    <w:lvl w:ilvl="6" w:tplc="0809000F" w:tentative="1">
      <w:start w:val="1"/>
      <w:numFmt w:val="decimal"/>
      <w:lvlText w:val="%7."/>
      <w:lvlJc w:val="left"/>
      <w:pPr>
        <w:ind w:left="5062" w:hanging="360"/>
      </w:pPr>
    </w:lvl>
    <w:lvl w:ilvl="7" w:tplc="08090019" w:tentative="1">
      <w:start w:val="1"/>
      <w:numFmt w:val="lowerLetter"/>
      <w:lvlText w:val="%8."/>
      <w:lvlJc w:val="left"/>
      <w:pPr>
        <w:ind w:left="5782" w:hanging="360"/>
      </w:pPr>
    </w:lvl>
    <w:lvl w:ilvl="8" w:tplc="0809001B" w:tentative="1">
      <w:start w:val="1"/>
      <w:numFmt w:val="lowerRoman"/>
      <w:lvlText w:val="%9."/>
      <w:lvlJc w:val="right"/>
      <w:pPr>
        <w:ind w:left="6502" w:hanging="180"/>
      </w:pPr>
    </w:lvl>
  </w:abstractNum>
  <w:abstractNum w:abstractNumId="33" w15:restartNumberingAfterBreak="0">
    <w:nsid w:val="5799424D"/>
    <w:multiLevelType w:val="hybridMultilevel"/>
    <w:tmpl w:val="B09A7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B8439D"/>
    <w:multiLevelType w:val="hybridMultilevel"/>
    <w:tmpl w:val="97A084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CF3376"/>
    <w:multiLevelType w:val="hybridMultilevel"/>
    <w:tmpl w:val="EA7C5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E04587"/>
    <w:multiLevelType w:val="hybridMultilevel"/>
    <w:tmpl w:val="212A9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5D6173"/>
    <w:multiLevelType w:val="hybridMultilevel"/>
    <w:tmpl w:val="E90620F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7F7FC1"/>
    <w:multiLevelType w:val="hybridMultilevel"/>
    <w:tmpl w:val="D93A0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756F52"/>
    <w:multiLevelType w:val="multilevel"/>
    <w:tmpl w:val="C758F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70922DE"/>
    <w:multiLevelType w:val="hybridMultilevel"/>
    <w:tmpl w:val="B414D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D923C6"/>
    <w:multiLevelType w:val="hybridMultilevel"/>
    <w:tmpl w:val="5CCA4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17610C"/>
    <w:multiLevelType w:val="hybridMultilevel"/>
    <w:tmpl w:val="A34E6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A975C4"/>
    <w:multiLevelType w:val="hybridMultilevel"/>
    <w:tmpl w:val="B7BA0F6A"/>
    <w:lvl w:ilvl="0" w:tplc="E1841E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DA215EB"/>
    <w:multiLevelType w:val="hybridMultilevel"/>
    <w:tmpl w:val="15909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FD2EC3"/>
    <w:multiLevelType w:val="hybridMultilevel"/>
    <w:tmpl w:val="6B0E66DE"/>
    <w:lvl w:ilvl="0" w:tplc="0809000F">
      <w:start w:val="1"/>
      <w:numFmt w:val="decimal"/>
      <w:lvlText w:val="%1."/>
      <w:lvlJc w:val="left"/>
      <w:pPr>
        <w:ind w:left="607" w:hanging="360"/>
      </w:pPr>
    </w:lvl>
    <w:lvl w:ilvl="1" w:tplc="08090019" w:tentative="1">
      <w:start w:val="1"/>
      <w:numFmt w:val="lowerLetter"/>
      <w:lvlText w:val="%2."/>
      <w:lvlJc w:val="left"/>
      <w:pPr>
        <w:ind w:left="1327" w:hanging="360"/>
      </w:pPr>
    </w:lvl>
    <w:lvl w:ilvl="2" w:tplc="0809001B" w:tentative="1">
      <w:start w:val="1"/>
      <w:numFmt w:val="lowerRoman"/>
      <w:lvlText w:val="%3."/>
      <w:lvlJc w:val="right"/>
      <w:pPr>
        <w:ind w:left="2047" w:hanging="180"/>
      </w:pPr>
    </w:lvl>
    <w:lvl w:ilvl="3" w:tplc="0809000F" w:tentative="1">
      <w:start w:val="1"/>
      <w:numFmt w:val="decimal"/>
      <w:lvlText w:val="%4."/>
      <w:lvlJc w:val="left"/>
      <w:pPr>
        <w:ind w:left="2767" w:hanging="360"/>
      </w:pPr>
    </w:lvl>
    <w:lvl w:ilvl="4" w:tplc="08090019" w:tentative="1">
      <w:start w:val="1"/>
      <w:numFmt w:val="lowerLetter"/>
      <w:lvlText w:val="%5."/>
      <w:lvlJc w:val="left"/>
      <w:pPr>
        <w:ind w:left="3487" w:hanging="360"/>
      </w:pPr>
    </w:lvl>
    <w:lvl w:ilvl="5" w:tplc="0809001B" w:tentative="1">
      <w:start w:val="1"/>
      <w:numFmt w:val="lowerRoman"/>
      <w:lvlText w:val="%6."/>
      <w:lvlJc w:val="right"/>
      <w:pPr>
        <w:ind w:left="4207" w:hanging="180"/>
      </w:pPr>
    </w:lvl>
    <w:lvl w:ilvl="6" w:tplc="0809000F" w:tentative="1">
      <w:start w:val="1"/>
      <w:numFmt w:val="decimal"/>
      <w:lvlText w:val="%7."/>
      <w:lvlJc w:val="left"/>
      <w:pPr>
        <w:ind w:left="4927" w:hanging="360"/>
      </w:pPr>
    </w:lvl>
    <w:lvl w:ilvl="7" w:tplc="08090019" w:tentative="1">
      <w:start w:val="1"/>
      <w:numFmt w:val="lowerLetter"/>
      <w:lvlText w:val="%8."/>
      <w:lvlJc w:val="left"/>
      <w:pPr>
        <w:ind w:left="5647" w:hanging="360"/>
      </w:pPr>
    </w:lvl>
    <w:lvl w:ilvl="8" w:tplc="0809001B" w:tentative="1">
      <w:start w:val="1"/>
      <w:numFmt w:val="lowerRoman"/>
      <w:lvlText w:val="%9."/>
      <w:lvlJc w:val="right"/>
      <w:pPr>
        <w:ind w:left="6367" w:hanging="180"/>
      </w:pPr>
    </w:lvl>
  </w:abstractNum>
  <w:num w:numId="1" w16cid:durableId="1575358785">
    <w:abstractNumId w:val="20"/>
  </w:num>
  <w:num w:numId="2" w16cid:durableId="891696486">
    <w:abstractNumId w:val="16"/>
  </w:num>
  <w:num w:numId="3" w16cid:durableId="1775783263">
    <w:abstractNumId w:val="9"/>
  </w:num>
  <w:num w:numId="4" w16cid:durableId="1152869935">
    <w:abstractNumId w:val="22"/>
  </w:num>
  <w:num w:numId="5" w16cid:durableId="1781103338">
    <w:abstractNumId w:val="17"/>
  </w:num>
  <w:num w:numId="6" w16cid:durableId="1203979755">
    <w:abstractNumId w:val="5"/>
  </w:num>
  <w:num w:numId="7" w16cid:durableId="560168809">
    <w:abstractNumId w:val="43"/>
  </w:num>
  <w:num w:numId="8" w16cid:durableId="1818380485">
    <w:abstractNumId w:val="26"/>
  </w:num>
  <w:num w:numId="9" w16cid:durableId="681784454">
    <w:abstractNumId w:val="13"/>
  </w:num>
  <w:num w:numId="10" w16cid:durableId="1237787078">
    <w:abstractNumId w:val="34"/>
  </w:num>
  <w:num w:numId="11" w16cid:durableId="415828641">
    <w:abstractNumId w:val="38"/>
  </w:num>
  <w:num w:numId="12" w16cid:durableId="125591214">
    <w:abstractNumId w:val="39"/>
  </w:num>
  <w:num w:numId="13" w16cid:durableId="1634867432">
    <w:abstractNumId w:val="23"/>
  </w:num>
  <w:num w:numId="14" w16cid:durableId="1677920173">
    <w:abstractNumId w:val="11"/>
  </w:num>
  <w:num w:numId="15" w16cid:durableId="1481850847">
    <w:abstractNumId w:val="4"/>
  </w:num>
  <w:num w:numId="16" w16cid:durableId="1591742003">
    <w:abstractNumId w:val="29"/>
  </w:num>
  <w:num w:numId="17" w16cid:durableId="1838417844">
    <w:abstractNumId w:val="33"/>
  </w:num>
  <w:num w:numId="18" w16cid:durableId="905988518">
    <w:abstractNumId w:val="1"/>
  </w:num>
  <w:num w:numId="19" w16cid:durableId="295721108">
    <w:abstractNumId w:val="18"/>
  </w:num>
  <w:num w:numId="20" w16cid:durableId="1359625126">
    <w:abstractNumId w:val="40"/>
  </w:num>
  <w:num w:numId="21" w16cid:durableId="1397047522">
    <w:abstractNumId w:val="37"/>
  </w:num>
  <w:num w:numId="22" w16cid:durableId="870656146">
    <w:abstractNumId w:val="12"/>
  </w:num>
  <w:num w:numId="23" w16cid:durableId="1161845504">
    <w:abstractNumId w:val="28"/>
  </w:num>
  <w:num w:numId="24" w16cid:durableId="1606234365">
    <w:abstractNumId w:val="24"/>
  </w:num>
  <w:num w:numId="25" w16cid:durableId="49159168">
    <w:abstractNumId w:val="44"/>
  </w:num>
  <w:num w:numId="26" w16cid:durableId="1585381846">
    <w:abstractNumId w:val="10"/>
  </w:num>
  <w:num w:numId="27" w16cid:durableId="1558735111">
    <w:abstractNumId w:val="41"/>
  </w:num>
  <w:num w:numId="28" w16cid:durableId="1450855226">
    <w:abstractNumId w:val="19"/>
  </w:num>
  <w:num w:numId="29" w16cid:durableId="1932808719">
    <w:abstractNumId w:val="21"/>
  </w:num>
  <w:num w:numId="30" w16cid:durableId="1224409684">
    <w:abstractNumId w:val="3"/>
  </w:num>
  <w:num w:numId="31" w16cid:durableId="1464352067">
    <w:abstractNumId w:val="42"/>
  </w:num>
  <w:num w:numId="32" w16cid:durableId="872498962">
    <w:abstractNumId w:val="31"/>
  </w:num>
  <w:num w:numId="33" w16cid:durableId="478569828">
    <w:abstractNumId w:val="45"/>
  </w:num>
  <w:num w:numId="34" w16cid:durableId="2123525177">
    <w:abstractNumId w:val="2"/>
  </w:num>
  <w:num w:numId="35" w16cid:durableId="673915430">
    <w:abstractNumId w:val="27"/>
  </w:num>
  <w:num w:numId="36" w16cid:durableId="331837189">
    <w:abstractNumId w:val="36"/>
  </w:num>
  <w:num w:numId="37" w16cid:durableId="1989358690">
    <w:abstractNumId w:val="35"/>
  </w:num>
  <w:num w:numId="38" w16cid:durableId="1148745555">
    <w:abstractNumId w:val="0"/>
  </w:num>
  <w:num w:numId="39" w16cid:durableId="1738280403">
    <w:abstractNumId w:val="6"/>
  </w:num>
  <w:num w:numId="40" w16cid:durableId="1510607589">
    <w:abstractNumId w:val="14"/>
  </w:num>
  <w:num w:numId="41" w16cid:durableId="910888787">
    <w:abstractNumId w:val="7"/>
  </w:num>
  <w:num w:numId="42" w16cid:durableId="1120689483">
    <w:abstractNumId w:val="32"/>
  </w:num>
  <w:num w:numId="43" w16cid:durableId="1420374440">
    <w:abstractNumId w:val="25"/>
  </w:num>
  <w:num w:numId="44" w16cid:durableId="11195698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36054367">
    <w:abstractNumId w:val="8"/>
  </w:num>
  <w:num w:numId="46" w16cid:durableId="11255419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670"/>
    <w:rsid w:val="0000023C"/>
    <w:rsid w:val="00002B11"/>
    <w:rsid w:val="00003479"/>
    <w:rsid w:val="00003497"/>
    <w:rsid w:val="000041F2"/>
    <w:rsid w:val="0000462B"/>
    <w:rsid w:val="000052A6"/>
    <w:rsid w:val="0000733F"/>
    <w:rsid w:val="00010985"/>
    <w:rsid w:val="0001098B"/>
    <w:rsid w:val="00010FEF"/>
    <w:rsid w:val="00012937"/>
    <w:rsid w:val="00012E55"/>
    <w:rsid w:val="00013F08"/>
    <w:rsid w:val="00014647"/>
    <w:rsid w:val="000250AE"/>
    <w:rsid w:val="00025B38"/>
    <w:rsid w:val="00027036"/>
    <w:rsid w:val="000359BA"/>
    <w:rsid w:val="00036733"/>
    <w:rsid w:val="00036C63"/>
    <w:rsid w:val="0003725C"/>
    <w:rsid w:val="00041CA2"/>
    <w:rsid w:val="000421A8"/>
    <w:rsid w:val="00042C7B"/>
    <w:rsid w:val="00042E0C"/>
    <w:rsid w:val="0004326D"/>
    <w:rsid w:val="00043E1C"/>
    <w:rsid w:val="00043E36"/>
    <w:rsid w:val="00044B28"/>
    <w:rsid w:val="00044FC3"/>
    <w:rsid w:val="00051393"/>
    <w:rsid w:val="00052291"/>
    <w:rsid w:val="00052D54"/>
    <w:rsid w:val="00053109"/>
    <w:rsid w:val="00053EE6"/>
    <w:rsid w:val="00054C3F"/>
    <w:rsid w:val="00055D55"/>
    <w:rsid w:val="00056CF5"/>
    <w:rsid w:val="00056CFF"/>
    <w:rsid w:val="0006525B"/>
    <w:rsid w:val="00065801"/>
    <w:rsid w:val="00065811"/>
    <w:rsid w:val="000716E1"/>
    <w:rsid w:val="00071DD5"/>
    <w:rsid w:val="00073475"/>
    <w:rsid w:val="0007474E"/>
    <w:rsid w:val="000747A0"/>
    <w:rsid w:val="00075028"/>
    <w:rsid w:val="00075701"/>
    <w:rsid w:val="0007694B"/>
    <w:rsid w:val="00076DC1"/>
    <w:rsid w:val="000770F4"/>
    <w:rsid w:val="000778D2"/>
    <w:rsid w:val="00077A03"/>
    <w:rsid w:val="000805FC"/>
    <w:rsid w:val="000815D5"/>
    <w:rsid w:val="00082178"/>
    <w:rsid w:val="000846CA"/>
    <w:rsid w:val="00085607"/>
    <w:rsid w:val="00085BC9"/>
    <w:rsid w:val="00085BDC"/>
    <w:rsid w:val="00086660"/>
    <w:rsid w:val="00086F2E"/>
    <w:rsid w:val="00087F36"/>
    <w:rsid w:val="00087FDB"/>
    <w:rsid w:val="00093D52"/>
    <w:rsid w:val="00095892"/>
    <w:rsid w:val="000964D8"/>
    <w:rsid w:val="00097F02"/>
    <w:rsid w:val="000A0456"/>
    <w:rsid w:val="000A056E"/>
    <w:rsid w:val="000A11D1"/>
    <w:rsid w:val="000A1A7A"/>
    <w:rsid w:val="000A264D"/>
    <w:rsid w:val="000A5A23"/>
    <w:rsid w:val="000A67A4"/>
    <w:rsid w:val="000A6927"/>
    <w:rsid w:val="000A6F21"/>
    <w:rsid w:val="000A78C0"/>
    <w:rsid w:val="000A7FC7"/>
    <w:rsid w:val="000B2918"/>
    <w:rsid w:val="000B3374"/>
    <w:rsid w:val="000B33E5"/>
    <w:rsid w:val="000B34D9"/>
    <w:rsid w:val="000B57BC"/>
    <w:rsid w:val="000B60AA"/>
    <w:rsid w:val="000B676B"/>
    <w:rsid w:val="000B6DAD"/>
    <w:rsid w:val="000B718C"/>
    <w:rsid w:val="000B71A5"/>
    <w:rsid w:val="000B7A7B"/>
    <w:rsid w:val="000C2378"/>
    <w:rsid w:val="000C3EC5"/>
    <w:rsid w:val="000C4D72"/>
    <w:rsid w:val="000C6D29"/>
    <w:rsid w:val="000C7CE8"/>
    <w:rsid w:val="000D3056"/>
    <w:rsid w:val="000D49BE"/>
    <w:rsid w:val="000D62BC"/>
    <w:rsid w:val="000E068D"/>
    <w:rsid w:val="000E07D2"/>
    <w:rsid w:val="000E0B80"/>
    <w:rsid w:val="000E1524"/>
    <w:rsid w:val="000E2881"/>
    <w:rsid w:val="000E43A8"/>
    <w:rsid w:val="000E45AD"/>
    <w:rsid w:val="000E49B9"/>
    <w:rsid w:val="000E58AA"/>
    <w:rsid w:val="000F146D"/>
    <w:rsid w:val="000F23E2"/>
    <w:rsid w:val="000F2A02"/>
    <w:rsid w:val="000F2A89"/>
    <w:rsid w:val="000F30E9"/>
    <w:rsid w:val="000F3228"/>
    <w:rsid w:val="000F7470"/>
    <w:rsid w:val="000F74A3"/>
    <w:rsid w:val="00101ED8"/>
    <w:rsid w:val="001022EC"/>
    <w:rsid w:val="001027E8"/>
    <w:rsid w:val="00102DB6"/>
    <w:rsid w:val="001033BC"/>
    <w:rsid w:val="0010414F"/>
    <w:rsid w:val="00106113"/>
    <w:rsid w:val="001066C7"/>
    <w:rsid w:val="00107840"/>
    <w:rsid w:val="00111D65"/>
    <w:rsid w:val="00113AFB"/>
    <w:rsid w:val="00113B90"/>
    <w:rsid w:val="00114DAD"/>
    <w:rsid w:val="00114E06"/>
    <w:rsid w:val="00117B36"/>
    <w:rsid w:val="00120141"/>
    <w:rsid w:val="001239EA"/>
    <w:rsid w:val="001247B5"/>
    <w:rsid w:val="00125394"/>
    <w:rsid w:val="0012632B"/>
    <w:rsid w:val="001269F9"/>
    <w:rsid w:val="0012702A"/>
    <w:rsid w:val="00130131"/>
    <w:rsid w:val="00131208"/>
    <w:rsid w:val="00134151"/>
    <w:rsid w:val="001351C1"/>
    <w:rsid w:val="00136429"/>
    <w:rsid w:val="0013778E"/>
    <w:rsid w:val="0014136E"/>
    <w:rsid w:val="001418C6"/>
    <w:rsid w:val="0014503E"/>
    <w:rsid w:val="00146EBD"/>
    <w:rsid w:val="00147D2E"/>
    <w:rsid w:val="001506A4"/>
    <w:rsid w:val="001531ED"/>
    <w:rsid w:val="0015594A"/>
    <w:rsid w:val="00155B2D"/>
    <w:rsid w:val="0015645F"/>
    <w:rsid w:val="00156BCB"/>
    <w:rsid w:val="00157757"/>
    <w:rsid w:val="00157C2F"/>
    <w:rsid w:val="00162A3F"/>
    <w:rsid w:val="00163337"/>
    <w:rsid w:val="001634C5"/>
    <w:rsid w:val="001653E7"/>
    <w:rsid w:val="00165509"/>
    <w:rsid w:val="00165F4D"/>
    <w:rsid w:val="00166B40"/>
    <w:rsid w:val="001679D1"/>
    <w:rsid w:val="00171535"/>
    <w:rsid w:val="00172A91"/>
    <w:rsid w:val="00173601"/>
    <w:rsid w:val="00175593"/>
    <w:rsid w:val="00175C48"/>
    <w:rsid w:val="00180191"/>
    <w:rsid w:val="00181DE9"/>
    <w:rsid w:val="001820BC"/>
    <w:rsid w:val="0018309B"/>
    <w:rsid w:val="00183260"/>
    <w:rsid w:val="0018337D"/>
    <w:rsid w:val="00183810"/>
    <w:rsid w:val="00184D3F"/>
    <w:rsid w:val="0018576D"/>
    <w:rsid w:val="00187566"/>
    <w:rsid w:val="0018778C"/>
    <w:rsid w:val="001915F5"/>
    <w:rsid w:val="00191DE9"/>
    <w:rsid w:val="00192D0B"/>
    <w:rsid w:val="0019370F"/>
    <w:rsid w:val="001942F9"/>
    <w:rsid w:val="001945D6"/>
    <w:rsid w:val="00194D8A"/>
    <w:rsid w:val="00194FDF"/>
    <w:rsid w:val="00195256"/>
    <w:rsid w:val="001953F6"/>
    <w:rsid w:val="00197EC1"/>
    <w:rsid w:val="001A0FA5"/>
    <w:rsid w:val="001A105C"/>
    <w:rsid w:val="001A1C57"/>
    <w:rsid w:val="001A1F39"/>
    <w:rsid w:val="001A3DFE"/>
    <w:rsid w:val="001A49AE"/>
    <w:rsid w:val="001A52BF"/>
    <w:rsid w:val="001A58F3"/>
    <w:rsid w:val="001A5C11"/>
    <w:rsid w:val="001A5C71"/>
    <w:rsid w:val="001A5FF8"/>
    <w:rsid w:val="001A619D"/>
    <w:rsid w:val="001A6DFD"/>
    <w:rsid w:val="001A7618"/>
    <w:rsid w:val="001B1E05"/>
    <w:rsid w:val="001B4022"/>
    <w:rsid w:val="001B4404"/>
    <w:rsid w:val="001B45F0"/>
    <w:rsid w:val="001B7455"/>
    <w:rsid w:val="001C0461"/>
    <w:rsid w:val="001C0CD6"/>
    <w:rsid w:val="001C2B2F"/>
    <w:rsid w:val="001C3EFD"/>
    <w:rsid w:val="001D18A0"/>
    <w:rsid w:val="001D4933"/>
    <w:rsid w:val="001D4B81"/>
    <w:rsid w:val="001E0247"/>
    <w:rsid w:val="001E2790"/>
    <w:rsid w:val="001E3A6B"/>
    <w:rsid w:val="001E5903"/>
    <w:rsid w:val="001E5961"/>
    <w:rsid w:val="001E6496"/>
    <w:rsid w:val="001F15EA"/>
    <w:rsid w:val="001F1A91"/>
    <w:rsid w:val="001F276C"/>
    <w:rsid w:val="001F35A9"/>
    <w:rsid w:val="001F3AAC"/>
    <w:rsid w:val="001F3D96"/>
    <w:rsid w:val="001F432F"/>
    <w:rsid w:val="001F5FF4"/>
    <w:rsid w:val="001F7F22"/>
    <w:rsid w:val="00201029"/>
    <w:rsid w:val="002016BF"/>
    <w:rsid w:val="00202F84"/>
    <w:rsid w:val="00203942"/>
    <w:rsid w:val="0020523D"/>
    <w:rsid w:val="00207CE6"/>
    <w:rsid w:val="00213422"/>
    <w:rsid w:val="00214A8C"/>
    <w:rsid w:val="002162E8"/>
    <w:rsid w:val="002178CF"/>
    <w:rsid w:val="00220A69"/>
    <w:rsid w:val="002226BD"/>
    <w:rsid w:val="00223021"/>
    <w:rsid w:val="0022334E"/>
    <w:rsid w:val="002245D3"/>
    <w:rsid w:val="00227B5B"/>
    <w:rsid w:val="00230876"/>
    <w:rsid w:val="0023092C"/>
    <w:rsid w:val="00231E14"/>
    <w:rsid w:val="00231E76"/>
    <w:rsid w:val="00233C50"/>
    <w:rsid w:val="00244BE6"/>
    <w:rsid w:val="00245209"/>
    <w:rsid w:val="002465ED"/>
    <w:rsid w:val="00250CC7"/>
    <w:rsid w:val="002513B4"/>
    <w:rsid w:val="002521F8"/>
    <w:rsid w:val="00252814"/>
    <w:rsid w:val="0025467F"/>
    <w:rsid w:val="00257625"/>
    <w:rsid w:val="0026028D"/>
    <w:rsid w:val="00261C12"/>
    <w:rsid w:val="00262381"/>
    <w:rsid w:val="00262B95"/>
    <w:rsid w:val="00262D61"/>
    <w:rsid w:val="002631D0"/>
    <w:rsid w:val="002639E3"/>
    <w:rsid w:val="0026459B"/>
    <w:rsid w:val="0027040B"/>
    <w:rsid w:val="002714E9"/>
    <w:rsid w:val="00271712"/>
    <w:rsid w:val="00273B50"/>
    <w:rsid w:val="00273F6B"/>
    <w:rsid w:val="00274783"/>
    <w:rsid w:val="00274C0C"/>
    <w:rsid w:val="002764EA"/>
    <w:rsid w:val="00280617"/>
    <w:rsid w:val="00280896"/>
    <w:rsid w:val="00281482"/>
    <w:rsid w:val="00281F30"/>
    <w:rsid w:val="00282338"/>
    <w:rsid w:val="00282D19"/>
    <w:rsid w:val="002835E5"/>
    <w:rsid w:val="00286760"/>
    <w:rsid w:val="00286AED"/>
    <w:rsid w:val="002878BE"/>
    <w:rsid w:val="00290F83"/>
    <w:rsid w:val="002933E1"/>
    <w:rsid w:val="00293B06"/>
    <w:rsid w:val="00294C05"/>
    <w:rsid w:val="00294C7F"/>
    <w:rsid w:val="00297A84"/>
    <w:rsid w:val="00297C0E"/>
    <w:rsid w:val="002A3BEC"/>
    <w:rsid w:val="002A550E"/>
    <w:rsid w:val="002A6934"/>
    <w:rsid w:val="002A6E48"/>
    <w:rsid w:val="002A70FD"/>
    <w:rsid w:val="002B232D"/>
    <w:rsid w:val="002B3263"/>
    <w:rsid w:val="002B34CE"/>
    <w:rsid w:val="002B37C7"/>
    <w:rsid w:val="002B6575"/>
    <w:rsid w:val="002C033C"/>
    <w:rsid w:val="002C1E60"/>
    <w:rsid w:val="002C3B68"/>
    <w:rsid w:val="002C477B"/>
    <w:rsid w:val="002C7236"/>
    <w:rsid w:val="002C76B9"/>
    <w:rsid w:val="002C772D"/>
    <w:rsid w:val="002D2006"/>
    <w:rsid w:val="002D38B7"/>
    <w:rsid w:val="002D3FB1"/>
    <w:rsid w:val="002D408C"/>
    <w:rsid w:val="002D4C3F"/>
    <w:rsid w:val="002D5B89"/>
    <w:rsid w:val="002D7666"/>
    <w:rsid w:val="002E1419"/>
    <w:rsid w:val="002E15FF"/>
    <w:rsid w:val="002E2E26"/>
    <w:rsid w:val="002E36A2"/>
    <w:rsid w:val="002E4121"/>
    <w:rsid w:val="002E54C2"/>
    <w:rsid w:val="002E5791"/>
    <w:rsid w:val="002E59CD"/>
    <w:rsid w:val="002E6305"/>
    <w:rsid w:val="002E659D"/>
    <w:rsid w:val="002F393E"/>
    <w:rsid w:val="002F4BD9"/>
    <w:rsid w:val="002F6423"/>
    <w:rsid w:val="002F7485"/>
    <w:rsid w:val="002F796C"/>
    <w:rsid w:val="00300D4B"/>
    <w:rsid w:val="00301132"/>
    <w:rsid w:val="003021FA"/>
    <w:rsid w:val="003027B1"/>
    <w:rsid w:val="00304B3F"/>
    <w:rsid w:val="003051AD"/>
    <w:rsid w:val="00305F58"/>
    <w:rsid w:val="00306201"/>
    <w:rsid w:val="0031655D"/>
    <w:rsid w:val="003214FF"/>
    <w:rsid w:val="003215C0"/>
    <w:rsid w:val="00323211"/>
    <w:rsid w:val="00323CF6"/>
    <w:rsid w:val="00324053"/>
    <w:rsid w:val="00325C4E"/>
    <w:rsid w:val="0032749A"/>
    <w:rsid w:val="003278DE"/>
    <w:rsid w:val="00330BA1"/>
    <w:rsid w:val="00331966"/>
    <w:rsid w:val="00332A6A"/>
    <w:rsid w:val="003331AF"/>
    <w:rsid w:val="0033576E"/>
    <w:rsid w:val="00335CAA"/>
    <w:rsid w:val="00335CD5"/>
    <w:rsid w:val="0033627D"/>
    <w:rsid w:val="00336953"/>
    <w:rsid w:val="0034048D"/>
    <w:rsid w:val="003409AA"/>
    <w:rsid w:val="003414C7"/>
    <w:rsid w:val="00341724"/>
    <w:rsid w:val="003426E4"/>
    <w:rsid w:val="0034523A"/>
    <w:rsid w:val="003452A6"/>
    <w:rsid w:val="00347C58"/>
    <w:rsid w:val="00347D72"/>
    <w:rsid w:val="003500D4"/>
    <w:rsid w:val="003526D5"/>
    <w:rsid w:val="00353290"/>
    <w:rsid w:val="0035435D"/>
    <w:rsid w:val="00355966"/>
    <w:rsid w:val="0036073F"/>
    <w:rsid w:val="00362C1D"/>
    <w:rsid w:val="00363215"/>
    <w:rsid w:val="00364AD1"/>
    <w:rsid w:val="003659E7"/>
    <w:rsid w:val="0037127D"/>
    <w:rsid w:val="003730F6"/>
    <w:rsid w:val="003743D5"/>
    <w:rsid w:val="00377A2B"/>
    <w:rsid w:val="00383147"/>
    <w:rsid w:val="00384304"/>
    <w:rsid w:val="003868EE"/>
    <w:rsid w:val="0039000B"/>
    <w:rsid w:val="0039006F"/>
    <w:rsid w:val="003940F8"/>
    <w:rsid w:val="00394E75"/>
    <w:rsid w:val="003A04A2"/>
    <w:rsid w:val="003A3CC6"/>
    <w:rsid w:val="003A4041"/>
    <w:rsid w:val="003A6988"/>
    <w:rsid w:val="003A7818"/>
    <w:rsid w:val="003B0052"/>
    <w:rsid w:val="003B0B84"/>
    <w:rsid w:val="003B4411"/>
    <w:rsid w:val="003B45CD"/>
    <w:rsid w:val="003B557B"/>
    <w:rsid w:val="003B6281"/>
    <w:rsid w:val="003B7538"/>
    <w:rsid w:val="003B7E07"/>
    <w:rsid w:val="003C28A1"/>
    <w:rsid w:val="003C793E"/>
    <w:rsid w:val="003D108D"/>
    <w:rsid w:val="003D1FAA"/>
    <w:rsid w:val="003D2169"/>
    <w:rsid w:val="003D27FD"/>
    <w:rsid w:val="003D2A5D"/>
    <w:rsid w:val="003D33D2"/>
    <w:rsid w:val="003D40C8"/>
    <w:rsid w:val="003D5B30"/>
    <w:rsid w:val="003E19EB"/>
    <w:rsid w:val="003E1A7B"/>
    <w:rsid w:val="003E2E8D"/>
    <w:rsid w:val="003E30D0"/>
    <w:rsid w:val="003E5797"/>
    <w:rsid w:val="003E5B39"/>
    <w:rsid w:val="003E6FB8"/>
    <w:rsid w:val="003F000E"/>
    <w:rsid w:val="003F117F"/>
    <w:rsid w:val="003F1399"/>
    <w:rsid w:val="003F3D2A"/>
    <w:rsid w:val="003F42DF"/>
    <w:rsid w:val="00401770"/>
    <w:rsid w:val="0040181E"/>
    <w:rsid w:val="004024D2"/>
    <w:rsid w:val="004030AC"/>
    <w:rsid w:val="004045D9"/>
    <w:rsid w:val="00404910"/>
    <w:rsid w:val="00404A07"/>
    <w:rsid w:val="00405742"/>
    <w:rsid w:val="004131DD"/>
    <w:rsid w:val="00416C6C"/>
    <w:rsid w:val="00421818"/>
    <w:rsid w:val="00421F85"/>
    <w:rsid w:val="004221C5"/>
    <w:rsid w:val="00422E09"/>
    <w:rsid w:val="00423852"/>
    <w:rsid w:val="00424505"/>
    <w:rsid w:val="004252AA"/>
    <w:rsid w:val="00425B81"/>
    <w:rsid w:val="00426419"/>
    <w:rsid w:val="004272E2"/>
    <w:rsid w:val="004274BD"/>
    <w:rsid w:val="00427C53"/>
    <w:rsid w:val="00427D8E"/>
    <w:rsid w:val="004301EC"/>
    <w:rsid w:val="004301FD"/>
    <w:rsid w:val="0043161F"/>
    <w:rsid w:val="0043179B"/>
    <w:rsid w:val="004317B5"/>
    <w:rsid w:val="00433CA0"/>
    <w:rsid w:val="004359D9"/>
    <w:rsid w:val="00435DD0"/>
    <w:rsid w:val="00435F1C"/>
    <w:rsid w:val="0043711A"/>
    <w:rsid w:val="00440212"/>
    <w:rsid w:val="00441702"/>
    <w:rsid w:val="0044251B"/>
    <w:rsid w:val="0044497A"/>
    <w:rsid w:val="00445E8D"/>
    <w:rsid w:val="00451441"/>
    <w:rsid w:val="004528D3"/>
    <w:rsid w:val="00453FC7"/>
    <w:rsid w:val="004556E7"/>
    <w:rsid w:val="004561CB"/>
    <w:rsid w:val="00456616"/>
    <w:rsid w:val="00460769"/>
    <w:rsid w:val="0046389B"/>
    <w:rsid w:val="00465389"/>
    <w:rsid w:val="00466F38"/>
    <w:rsid w:val="004703F0"/>
    <w:rsid w:val="00472415"/>
    <w:rsid w:val="00475ED9"/>
    <w:rsid w:val="00477C39"/>
    <w:rsid w:val="00480B40"/>
    <w:rsid w:val="004815C8"/>
    <w:rsid w:val="00481679"/>
    <w:rsid w:val="004829C7"/>
    <w:rsid w:val="00482E00"/>
    <w:rsid w:val="00483D7D"/>
    <w:rsid w:val="004868BE"/>
    <w:rsid w:val="0049149D"/>
    <w:rsid w:val="00494118"/>
    <w:rsid w:val="00497A52"/>
    <w:rsid w:val="00497B51"/>
    <w:rsid w:val="00497F32"/>
    <w:rsid w:val="004A09A8"/>
    <w:rsid w:val="004A0AD2"/>
    <w:rsid w:val="004A3160"/>
    <w:rsid w:val="004A45B8"/>
    <w:rsid w:val="004A4D5C"/>
    <w:rsid w:val="004A59D5"/>
    <w:rsid w:val="004A64B3"/>
    <w:rsid w:val="004A6727"/>
    <w:rsid w:val="004A7DBD"/>
    <w:rsid w:val="004B0F7B"/>
    <w:rsid w:val="004B1394"/>
    <w:rsid w:val="004B1A5E"/>
    <w:rsid w:val="004B1D3B"/>
    <w:rsid w:val="004B5549"/>
    <w:rsid w:val="004B5E03"/>
    <w:rsid w:val="004B6537"/>
    <w:rsid w:val="004B751B"/>
    <w:rsid w:val="004B790B"/>
    <w:rsid w:val="004C08FA"/>
    <w:rsid w:val="004C11D7"/>
    <w:rsid w:val="004C2068"/>
    <w:rsid w:val="004C218A"/>
    <w:rsid w:val="004C2976"/>
    <w:rsid w:val="004C2E0C"/>
    <w:rsid w:val="004C443F"/>
    <w:rsid w:val="004C44B3"/>
    <w:rsid w:val="004C4FF5"/>
    <w:rsid w:val="004C5326"/>
    <w:rsid w:val="004C6A00"/>
    <w:rsid w:val="004C6B91"/>
    <w:rsid w:val="004C6CF8"/>
    <w:rsid w:val="004C7740"/>
    <w:rsid w:val="004D0A56"/>
    <w:rsid w:val="004D3212"/>
    <w:rsid w:val="004D61BF"/>
    <w:rsid w:val="004D6E8B"/>
    <w:rsid w:val="004D6FDB"/>
    <w:rsid w:val="004E14EE"/>
    <w:rsid w:val="004E164C"/>
    <w:rsid w:val="004E5455"/>
    <w:rsid w:val="004F0D61"/>
    <w:rsid w:val="004F283E"/>
    <w:rsid w:val="004F336D"/>
    <w:rsid w:val="004F3BD3"/>
    <w:rsid w:val="004F5A46"/>
    <w:rsid w:val="004F6023"/>
    <w:rsid w:val="004F6E05"/>
    <w:rsid w:val="00500F53"/>
    <w:rsid w:val="00501C13"/>
    <w:rsid w:val="00503326"/>
    <w:rsid w:val="00511F7B"/>
    <w:rsid w:val="005135A3"/>
    <w:rsid w:val="00513600"/>
    <w:rsid w:val="00513748"/>
    <w:rsid w:val="005154E7"/>
    <w:rsid w:val="0051564F"/>
    <w:rsid w:val="005161F0"/>
    <w:rsid w:val="00517971"/>
    <w:rsid w:val="005179DB"/>
    <w:rsid w:val="00517B0B"/>
    <w:rsid w:val="00520106"/>
    <w:rsid w:val="00520B21"/>
    <w:rsid w:val="00521CEE"/>
    <w:rsid w:val="00522EC4"/>
    <w:rsid w:val="005232E9"/>
    <w:rsid w:val="00530E50"/>
    <w:rsid w:val="00531689"/>
    <w:rsid w:val="0053215E"/>
    <w:rsid w:val="00532440"/>
    <w:rsid w:val="00532451"/>
    <w:rsid w:val="005344AB"/>
    <w:rsid w:val="00534F75"/>
    <w:rsid w:val="00535369"/>
    <w:rsid w:val="00537034"/>
    <w:rsid w:val="00540FBA"/>
    <w:rsid w:val="00544F04"/>
    <w:rsid w:val="005452A2"/>
    <w:rsid w:val="0054557F"/>
    <w:rsid w:val="00545E90"/>
    <w:rsid w:val="005461CC"/>
    <w:rsid w:val="00546F04"/>
    <w:rsid w:val="0055178C"/>
    <w:rsid w:val="0055260E"/>
    <w:rsid w:val="00553163"/>
    <w:rsid w:val="00553D05"/>
    <w:rsid w:val="00554BD6"/>
    <w:rsid w:val="00555A84"/>
    <w:rsid w:val="00556C1F"/>
    <w:rsid w:val="00557E78"/>
    <w:rsid w:val="005610CD"/>
    <w:rsid w:val="00561C10"/>
    <w:rsid w:val="00561C77"/>
    <w:rsid w:val="005628ED"/>
    <w:rsid w:val="0056342D"/>
    <w:rsid w:val="00564121"/>
    <w:rsid w:val="00564CFE"/>
    <w:rsid w:val="0057156E"/>
    <w:rsid w:val="00571C75"/>
    <w:rsid w:val="00574D4B"/>
    <w:rsid w:val="00574E50"/>
    <w:rsid w:val="005757C3"/>
    <w:rsid w:val="005773DC"/>
    <w:rsid w:val="0058143B"/>
    <w:rsid w:val="005816CF"/>
    <w:rsid w:val="005829ED"/>
    <w:rsid w:val="00582B5F"/>
    <w:rsid w:val="005849D1"/>
    <w:rsid w:val="0058558E"/>
    <w:rsid w:val="00585C75"/>
    <w:rsid w:val="0058693C"/>
    <w:rsid w:val="00590905"/>
    <w:rsid w:val="00590E0E"/>
    <w:rsid w:val="005911E8"/>
    <w:rsid w:val="00591F58"/>
    <w:rsid w:val="0059410B"/>
    <w:rsid w:val="00595217"/>
    <w:rsid w:val="00597597"/>
    <w:rsid w:val="0059799E"/>
    <w:rsid w:val="00597EDE"/>
    <w:rsid w:val="005A0575"/>
    <w:rsid w:val="005A1425"/>
    <w:rsid w:val="005A1F59"/>
    <w:rsid w:val="005A2D81"/>
    <w:rsid w:val="005A3F16"/>
    <w:rsid w:val="005A460F"/>
    <w:rsid w:val="005A4D12"/>
    <w:rsid w:val="005A4E8E"/>
    <w:rsid w:val="005A5A7F"/>
    <w:rsid w:val="005A6261"/>
    <w:rsid w:val="005A6F3E"/>
    <w:rsid w:val="005A6FAA"/>
    <w:rsid w:val="005A7764"/>
    <w:rsid w:val="005B223A"/>
    <w:rsid w:val="005B59D2"/>
    <w:rsid w:val="005B6222"/>
    <w:rsid w:val="005B6FD5"/>
    <w:rsid w:val="005C085A"/>
    <w:rsid w:val="005C09ED"/>
    <w:rsid w:val="005C361D"/>
    <w:rsid w:val="005C4550"/>
    <w:rsid w:val="005C4DAB"/>
    <w:rsid w:val="005C524D"/>
    <w:rsid w:val="005C5A37"/>
    <w:rsid w:val="005C6841"/>
    <w:rsid w:val="005D25C1"/>
    <w:rsid w:val="005D26C5"/>
    <w:rsid w:val="005D274B"/>
    <w:rsid w:val="005D43E1"/>
    <w:rsid w:val="005D442F"/>
    <w:rsid w:val="005D6059"/>
    <w:rsid w:val="005E1D01"/>
    <w:rsid w:val="005E28D8"/>
    <w:rsid w:val="005E46DA"/>
    <w:rsid w:val="005F27DD"/>
    <w:rsid w:val="005F599C"/>
    <w:rsid w:val="005F75E7"/>
    <w:rsid w:val="00604850"/>
    <w:rsid w:val="0060530D"/>
    <w:rsid w:val="006062CE"/>
    <w:rsid w:val="006070DA"/>
    <w:rsid w:val="0061143C"/>
    <w:rsid w:val="00611B2C"/>
    <w:rsid w:val="006122C6"/>
    <w:rsid w:val="00614547"/>
    <w:rsid w:val="00614A54"/>
    <w:rsid w:val="00616165"/>
    <w:rsid w:val="006215AA"/>
    <w:rsid w:val="006216E3"/>
    <w:rsid w:val="00621F33"/>
    <w:rsid w:val="00623A3E"/>
    <w:rsid w:val="0062593A"/>
    <w:rsid w:val="0062594E"/>
    <w:rsid w:val="0063023A"/>
    <w:rsid w:val="0063043C"/>
    <w:rsid w:val="00630A00"/>
    <w:rsid w:val="006318FC"/>
    <w:rsid w:val="006338FE"/>
    <w:rsid w:val="006349C8"/>
    <w:rsid w:val="006352BB"/>
    <w:rsid w:val="00636FC5"/>
    <w:rsid w:val="006419AE"/>
    <w:rsid w:val="0064245C"/>
    <w:rsid w:val="00643701"/>
    <w:rsid w:val="00643A31"/>
    <w:rsid w:val="00644A62"/>
    <w:rsid w:val="0064554E"/>
    <w:rsid w:val="00645C5C"/>
    <w:rsid w:val="00650D08"/>
    <w:rsid w:val="00653514"/>
    <w:rsid w:val="00653F9D"/>
    <w:rsid w:val="00654602"/>
    <w:rsid w:val="00656C02"/>
    <w:rsid w:val="006615B3"/>
    <w:rsid w:val="00661BA4"/>
    <w:rsid w:val="00664C92"/>
    <w:rsid w:val="00665EF0"/>
    <w:rsid w:val="0067044D"/>
    <w:rsid w:val="00670888"/>
    <w:rsid w:val="006722CE"/>
    <w:rsid w:val="00672655"/>
    <w:rsid w:val="00675768"/>
    <w:rsid w:val="0067794B"/>
    <w:rsid w:val="00677A57"/>
    <w:rsid w:val="00677BFB"/>
    <w:rsid w:val="00680F27"/>
    <w:rsid w:val="006818CC"/>
    <w:rsid w:val="00682A32"/>
    <w:rsid w:val="00683348"/>
    <w:rsid w:val="00683B60"/>
    <w:rsid w:val="006848E7"/>
    <w:rsid w:val="00690548"/>
    <w:rsid w:val="00690C56"/>
    <w:rsid w:val="006954CC"/>
    <w:rsid w:val="00696E0C"/>
    <w:rsid w:val="00697B98"/>
    <w:rsid w:val="00697BE5"/>
    <w:rsid w:val="006A044F"/>
    <w:rsid w:val="006A338A"/>
    <w:rsid w:val="006A4546"/>
    <w:rsid w:val="006A53AD"/>
    <w:rsid w:val="006A7793"/>
    <w:rsid w:val="006A7A3D"/>
    <w:rsid w:val="006B1442"/>
    <w:rsid w:val="006B1EB1"/>
    <w:rsid w:val="006B2CFF"/>
    <w:rsid w:val="006B3AB1"/>
    <w:rsid w:val="006B3E75"/>
    <w:rsid w:val="006B3EA1"/>
    <w:rsid w:val="006B5D2F"/>
    <w:rsid w:val="006B6E53"/>
    <w:rsid w:val="006C0264"/>
    <w:rsid w:val="006C0610"/>
    <w:rsid w:val="006C074E"/>
    <w:rsid w:val="006C39CC"/>
    <w:rsid w:val="006C4AC8"/>
    <w:rsid w:val="006C5C3E"/>
    <w:rsid w:val="006C6311"/>
    <w:rsid w:val="006C74AC"/>
    <w:rsid w:val="006C78CF"/>
    <w:rsid w:val="006C7DC2"/>
    <w:rsid w:val="006D0E58"/>
    <w:rsid w:val="006D1738"/>
    <w:rsid w:val="006D1C4C"/>
    <w:rsid w:val="006D5637"/>
    <w:rsid w:val="006D6578"/>
    <w:rsid w:val="006D68B9"/>
    <w:rsid w:val="006E0216"/>
    <w:rsid w:val="006E1A99"/>
    <w:rsid w:val="006E2E97"/>
    <w:rsid w:val="006E5029"/>
    <w:rsid w:val="006E5588"/>
    <w:rsid w:val="006E7695"/>
    <w:rsid w:val="006F1B80"/>
    <w:rsid w:val="006F6780"/>
    <w:rsid w:val="00702AD8"/>
    <w:rsid w:val="007037DB"/>
    <w:rsid w:val="00706D37"/>
    <w:rsid w:val="00707A47"/>
    <w:rsid w:val="007128DA"/>
    <w:rsid w:val="00713D10"/>
    <w:rsid w:val="00717084"/>
    <w:rsid w:val="007172E5"/>
    <w:rsid w:val="00717A19"/>
    <w:rsid w:val="00717D73"/>
    <w:rsid w:val="00717EC8"/>
    <w:rsid w:val="007216A3"/>
    <w:rsid w:val="007225CA"/>
    <w:rsid w:val="007225CB"/>
    <w:rsid w:val="00722722"/>
    <w:rsid w:val="00722738"/>
    <w:rsid w:val="007256B6"/>
    <w:rsid w:val="00726F9E"/>
    <w:rsid w:val="007306E2"/>
    <w:rsid w:val="00730700"/>
    <w:rsid w:val="00730E8F"/>
    <w:rsid w:val="00731D76"/>
    <w:rsid w:val="00732408"/>
    <w:rsid w:val="00732473"/>
    <w:rsid w:val="007343C8"/>
    <w:rsid w:val="00734A28"/>
    <w:rsid w:val="007358CB"/>
    <w:rsid w:val="007369F7"/>
    <w:rsid w:val="0073777D"/>
    <w:rsid w:val="00740587"/>
    <w:rsid w:val="00741646"/>
    <w:rsid w:val="00744894"/>
    <w:rsid w:val="00745349"/>
    <w:rsid w:val="0074541A"/>
    <w:rsid w:val="00747692"/>
    <w:rsid w:val="007518DB"/>
    <w:rsid w:val="00751913"/>
    <w:rsid w:val="00753C45"/>
    <w:rsid w:val="00755084"/>
    <w:rsid w:val="00757570"/>
    <w:rsid w:val="00757584"/>
    <w:rsid w:val="00760A3F"/>
    <w:rsid w:val="00761459"/>
    <w:rsid w:val="00765CB1"/>
    <w:rsid w:val="0077020E"/>
    <w:rsid w:val="00770E5A"/>
    <w:rsid w:val="00772FF3"/>
    <w:rsid w:val="00773C6C"/>
    <w:rsid w:val="007741F1"/>
    <w:rsid w:val="00777071"/>
    <w:rsid w:val="007813FE"/>
    <w:rsid w:val="00783AA3"/>
    <w:rsid w:val="00785F96"/>
    <w:rsid w:val="00786544"/>
    <w:rsid w:val="00787F78"/>
    <w:rsid w:val="00791B91"/>
    <w:rsid w:val="00791CA6"/>
    <w:rsid w:val="00791E75"/>
    <w:rsid w:val="00792F74"/>
    <w:rsid w:val="00793415"/>
    <w:rsid w:val="00793C95"/>
    <w:rsid w:val="00794B36"/>
    <w:rsid w:val="00795574"/>
    <w:rsid w:val="007A0E78"/>
    <w:rsid w:val="007A1518"/>
    <w:rsid w:val="007A2A23"/>
    <w:rsid w:val="007A5369"/>
    <w:rsid w:val="007A629E"/>
    <w:rsid w:val="007B015F"/>
    <w:rsid w:val="007B089E"/>
    <w:rsid w:val="007B1125"/>
    <w:rsid w:val="007B1BEF"/>
    <w:rsid w:val="007B2022"/>
    <w:rsid w:val="007B281A"/>
    <w:rsid w:val="007B343F"/>
    <w:rsid w:val="007B3E32"/>
    <w:rsid w:val="007B47E9"/>
    <w:rsid w:val="007B4F6C"/>
    <w:rsid w:val="007B6D44"/>
    <w:rsid w:val="007B73F9"/>
    <w:rsid w:val="007B7581"/>
    <w:rsid w:val="007C01F4"/>
    <w:rsid w:val="007C104C"/>
    <w:rsid w:val="007C1584"/>
    <w:rsid w:val="007C2627"/>
    <w:rsid w:val="007C4AB6"/>
    <w:rsid w:val="007C5CE6"/>
    <w:rsid w:val="007C5DC4"/>
    <w:rsid w:val="007D1B83"/>
    <w:rsid w:val="007D1D86"/>
    <w:rsid w:val="007D643D"/>
    <w:rsid w:val="007D7AE5"/>
    <w:rsid w:val="007E33B7"/>
    <w:rsid w:val="007E36EE"/>
    <w:rsid w:val="007E380F"/>
    <w:rsid w:val="007E38D1"/>
    <w:rsid w:val="007E41EF"/>
    <w:rsid w:val="007E4A22"/>
    <w:rsid w:val="007E62FD"/>
    <w:rsid w:val="007E79DA"/>
    <w:rsid w:val="007E7FFE"/>
    <w:rsid w:val="007F08C5"/>
    <w:rsid w:val="007F1486"/>
    <w:rsid w:val="007F380C"/>
    <w:rsid w:val="007F4856"/>
    <w:rsid w:val="007F6D7B"/>
    <w:rsid w:val="00801A41"/>
    <w:rsid w:val="00801E2A"/>
    <w:rsid w:val="00803503"/>
    <w:rsid w:val="00803B40"/>
    <w:rsid w:val="008051E3"/>
    <w:rsid w:val="00805ACB"/>
    <w:rsid w:val="008068D0"/>
    <w:rsid w:val="008074B7"/>
    <w:rsid w:val="008114F2"/>
    <w:rsid w:val="00811680"/>
    <w:rsid w:val="00813C10"/>
    <w:rsid w:val="008141F4"/>
    <w:rsid w:val="008160EC"/>
    <w:rsid w:val="008171B9"/>
    <w:rsid w:val="00817BB0"/>
    <w:rsid w:val="00817E74"/>
    <w:rsid w:val="00822C46"/>
    <w:rsid w:val="00823662"/>
    <w:rsid w:val="00823E95"/>
    <w:rsid w:val="00824F4A"/>
    <w:rsid w:val="00825084"/>
    <w:rsid w:val="008256CD"/>
    <w:rsid w:val="0082789F"/>
    <w:rsid w:val="00827B0D"/>
    <w:rsid w:val="00827D5C"/>
    <w:rsid w:val="008309D2"/>
    <w:rsid w:val="00833010"/>
    <w:rsid w:val="00833D7E"/>
    <w:rsid w:val="00833EE1"/>
    <w:rsid w:val="00835034"/>
    <w:rsid w:val="00837013"/>
    <w:rsid w:val="0084174C"/>
    <w:rsid w:val="00844A3A"/>
    <w:rsid w:val="00846DC6"/>
    <w:rsid w:val="00847542"/>
    <w:rsid w:val="0085117B"/>
    <w:rsid w:val="00851F26"/>
    <w:rsid w:val="008521F5"/>
    <w:rsid w:val="00855AD9"/>
    <w:rsid w:val="008560B0"/>
    <w:rsid w:val="008567EB"/>
    <w:rsid w:val="008579C2"/>
    <w:rsid w:val="00860B75"/>
    <w:rsid w:val="00860BD0"/>
    <w:rsid w:val="00861B1F"/>
    <w:rsid w:val="00864537"/>
    <w:rsid w:val="008658A6"/>
    <w:rsid w:val="00866B6C"/>
    <w:rsid w:val="00866C06"/>
    <w:rsid w:val="008709FC"/>
    <w:rsid w:val="00870C6A"/>
    <w:rsid w:val="00871A02"/>
    <w:rsid w:val="0087245C"/>
    <w:rsid w:val="00873345"/>
    <w:rsid w:val="00875C2F"/>
    <w:rsid w:val="0087640F"/>
    <w:rsid w:val="008769C2"/>
    <w:rsid w:val="00877833"/>
    <w:rsid w:val="0087793B"/>
    <w:rsid w:val="00877EDD"/>
    <w:rsid w:val="00880793"/>
    <w:rsid w:val="008820F3"/>
    <w:rsid w:val="008831D5"/>
    <w:rsid w:val="00884A24"/>
    <w:rsid w:val="008855CA"/>
    <w:rsid w:val="008857B7"/>
    <w:rsid w:val="008864BA"/>
    <w:rsid w:val="00886923"/>
    <w:rsid w:val="0088737A"/>
    <w:rsid w:val="00887440"/>
    <w:rsid w:val="00887538"/>
    <w:rsid w:val="00887AFF"/>
    <w:rsid w:val="00891C95"/>
    <w:rsid w:val="008959D5"/>
    <w:rsid w:val="00896D5F"/>
    <w:rsid w:val="008A260A"/>
    <w:rsid w:val="008A3E08"/>
    <w:rsid w:val="008A41C8"/>
    <w:rsid w:val="008A51E1"/>
    <w:rsid w:val="008A65FE"/>
    <w:rsid w:val="008A662E"/>
    <w:rsid w:val="008A77EB"/>
    <w:rsid w:val="008B0D03"/>
    <w:rsid w:val="008B16E4"/>
    <w:rsid w:val="008B3369"/>
    <w:rsid w:val="008B3B4F"/>
    <w:rsid w:val="008B428E"/>
    <w:rsid w:val="008B446C"/>
    <w:rsid w:val="008B45D5"/>
    <w:rsid w:val="008B63E7"/>
    <w:rsid w:val="008B700B"/>
    <w:rsid w:val="008C3A27"/>
    <w:rsid w:val="008C45F3"/>
    <w:rsid w:val="008C51CC"/>
    <w:rsid w:val="008C7149"/>
    <w:rsid w:val="008C71A3"/>
    <w:rsid w:val="008D035E"/>
    <w:rsid w:val="008D49EA"/>
    <w:rsid w:val="008D633A"/>
    <w:rsid w:val="008E0838"/>
    <w:rsid w:val="008E0EFB"/>
    <w:rsid w:val="008E125B"/>
    <w:rsid w:val="008E1387"/>
    <w:rsid w:val="008E261C"/>
    <w:rsid w:val="008E5AC8"/>
    <w:rsid w:val="008E6F58"/>
    <w:rsid w:val="008E7733"/>
    <w:rsid w:val="008F0949"/>
    <w:rsid w:val="008F12B6"/>
    <w:rsid w:val="008F136C"/>
    <w:rsid w:val="008F38FB"/>
    <w:rsid w:val="008F3DFA"/>
    <w:rsid w:val="008F4C80"/>
    <w:rsid w:val="008F5CDD"/>
    <w:rsid w:val="00900366"/>
    <w:rsid w:val="009026D0"/>
    <w:rsid w:val="00904B39"/>
    <w:rsid w:val="00905DF1"/>
    <w:rsid w:val="00907BDE"/>
    <w:rsid w:val="009107FA"/>
    <w:rsid w:val="0091259C"/>
    <w:rsid w:val="009137BC"/>
    <w:rsid w:val="009151CC"/>
    <w:rsid w:val="009170EA"/>
    <w:rsid w:val="00917104"/>
    <w:rsid w:val="009177AD"/>
    <w:rsid w:val="00917D2F"/>
    <w:rsid w:val="00921733"/>
    <w:rsid w:val="00924173"/>
    <w:rsid w:val="00925CE7"/>
    <w:rsid w:val="00927151"/>
    <w:rsid w:val="0092773E"/>
    <w:rsid w:val="00935111"/>
    <w:rsid w:val="00937EE1"/>
    <w:rsid w:val="00940CBC"/>
    <w:rsid w:val="00942810"/>
    <w:rsid w:val="00942EF1"/>
    <w:rsid w:val="0094311C"/>
    <w:rsid w:val="00944EC3"/>
    <w:rsid w:val="009462D6"/>
    <w:rsid w:val="00946E1E"/>
    <w:rsid w:val="009509C7"/>
    <w:rsid w:val="00951F30"/>
    <w:rsid w:val="00952F51"/>
    <w:rsid w:val="009543D3"/>
    <w:rsid w:val="00954AA0"/>
    <w:rsid w:val="00955AAA"/>
    <w:rsid w:val="009574BC"/>
    <w:rsid w:val="00957541"/>
    <w:rsid w:val="00964288"/>
    <w:rsid w:val="009662CE"/>
    <w:rsid w:val="009669C4"/>
    <w:rsid w:val="00970123"/>
    <w:rsid w:val="00970258"/>
    <w:rsid w:val="009743DE"/>
    <w:rsid w:val="00975705"/>
    <w:rsid w:val="009768B0"/>
    <w:rsid w:val="00977140"/>
    <w:rsid w:val="0097757F"/>
    <w:rsid w:val="0098095F"/>
    <w:rsid w:val="0098137D"/>
    <w:rsid w:val="0098139E"/>
    <w:rsid w:val="00982DDF"/>
    <w:rsid w:val="00983190"/>
    <w:rsid w:val="009838F6"/>
    <w:rsid w:val="00984858"/>
    <w:rsid w:val="00990139"/>
    <w:rsid w:val="009922D9"/>
    <w:rsid w:val="0099334E"/>
    <w:rsid w:val="00993FB7"/>
    <w:rsid w:val="00994626"/>
    <w:rsid w:val="009A1355"/>
    <w:rsid w:val="009A20A4"/>
    <w:rsid w:val="009A3013"/>
    <w:rsid w:val="009A3D37"/>
    <w:rsid w:val="009A4184"/>
    <w:rsid w:val="009A4676"/>
    <w:rsid w:val="009A5B29"/>
    <w:rsid w:val="009A6544"/>
    <w:rsid w:val="009A7310"/>
    <w:rsid w:val="009A7403"/>
    <w:rsid w:val="009B1F3D"/>
    <w:rsid w:val="009B47DA"/>
    <w:rsid w:val="009B48D0"/>
    <w:rsid w:val="009B5C60"/>
    <w:rsid w:val="009B6123"/>
    <w:rsid w:val="009B6446"/>
    <w:rsid w:val="009B795A"/>
    <w:rsid w:val="009C0948"/>
    <w:rsid w:val="009C094C"/>
    <w:rsid w:val="009C0CC7"/>
    <w:rsid w:val="009C0CD9"/>
    <w:rsid w:val="009C0FED"/>
    <w:rsid w:val="009C48F9"/>
    <w:rsid w:val="009C4D70"/>
    <w:rsid w:val="009C55BC"/>
    <w:rsid w:val="009C5DD8"/>
    <w:rsid w:val="009C6099"/>
    <w:rsid w:val="009C6A92"/>
    <w:rsid w:val="009C6F59"/>
    <w:rsid w:val="009C75B2"/>
    <w:rsid w:val="009D296F"/>
    <w:rsid w:val="009D2ADB"/>
    <w:rsid w:val="009D2FCD"/>
    <w:rsid w:val="009D3C54"/>
    <w:rsid w:val="009D56AC"/>
    <w:rsid w:val="009D69B4"/>
    <w:rsid w:val="009D7C43"/>
    <w:rsid w:val="009E02C3"/>
    <w:rsid w:val="009E3095"/>
    <w:rsid w:val="009E40B2"/>
    <w:rsid w:val="009E578C"/>
    <w:rsid w:val="009E5AD7"/>
    <w:rsid w:val="009E67C1"/>
    <w:rsid w:val="009E700F"/>
    <w:rsid w:val="009F0DAD"/>
    <w:rsid w:val="009F1F29"/>
    <w:rsid w:val="009F2120"/>
    <w:rsid w:val="009F2414"/>
    <w:rsid w:val="009F2BD0"/>
    <w:rsid w:val="009F3D88"/>
    <w:rsid w:val="009F4EB2"/>
    <w:rsid w:val="009F5863"/>
    <w:rsid w:val="009F590F"/>
    <w:rsid w:val="009F6102"/>
    <w:rsid w:val="00A009E7"/>
    <w:rsid w:val="00A01DC9"/>
    <w:rsid w:val="00A02115"/>
    <w:rsid w:val="00A02719"/>
    <w:rsid w:val="00A02D31"/>
    <w:rsid w:val="00A050D9"/>
    <w:rsid w:val="00A05659"/>
    <w:rsid w:val="00A057BD"/>
    <w:rsid w:val="00A074C7"/>
    <w:rsid w:val="00A130CF"/>
    <w:rsid w:val="00A15F84"/>
    <w:rsid w:val="00A20B8D"/>
    <w:rsid w:val="00A219F0"/>
    <w:rsid w:val="00A222C2"/>
    <w:rsid w:val="00A2619A"/>
    <w:rsid w:val="00A270C5"/>
    <w:rsid w:val="00A278D0"/>
    <w:rsid w:val="00A300CC"/>
    <w:rsid w:val="00A305D5"/>
    <w:rsid w:val="00A31C5A"/>
    <w:rsid w:val="00A35A6E"/>
    <w:rsid w:val="00A35DF7"/>
    <w:rsid w:val="00A360FE"/>
    <w:rsid w:val="00A3640D"/>
    <w:rsid w:val="00A36945"/>
    <w:rsid w:val="00A373D5"/>
    <w:rsid w:val="00A378D8"/>
    <w:rsid w:val="00A41C41"/>
    <w:rsid w:val="00A41EF7"/>
    <w:rsid w:val="00A425D7"/>
    <w:rsid w:val="00A431B9"/>
    <w:rsid w:val="00A470E6"/>
    <w:rsid w:val="00A47471"/>
    <w:rsid w:val="00A50F97"/>
    <w:rsid w:val="00A5142F"/>
    <w:rsid w:val="00A518A6"/>
    <w:rsid w:val="00A53251"/>
    <w:rsid w:val="00A53386"/>
    <w:rsid w:val="00A53B5E"/>
    <w:rsid w:val="00A541DC"/>
    <w:rsid w:val="00A54A60"/>
    <w:rsid w:val="00A572B5"/>
    <w:rsid w:val="00A61145"/>
    <w:rsid w:val="00A623AF"/>
    <w:rsid w:val="00A6303A"/>
    <w:rsid w:val="00A632D7"/>
    <w:rsid w:val="00A64AAA"/>
    <w:rsid w:val="00A64EF2"/>
    <w:rsid w:val="00A6685C"/>
    <w:rsid w:val="00A668FC"/>
    <w:rsid w:val="00A720DF"/>
    <w:rsid w:val="00A7453E"/>
    <w:rsid w:val="00A74590"/>
    <w:rsid w:val="00A74C41"/>
    <w:rsid w:val="00A76F84"/>
    <w:rsid w:val="00A8335D"/>
    <w:rsid w:val="00A83552"/>
    <w:rsid w:val="00A841DD"/>
    <w:rsid w:val="00A8566B"/>
    <w:rsid w:val="00A8675D"/>
    <w:rsid w:val="00A87234"/>
    <w:rsid w:val="00A87813"/>
    <w:rsid w:val="00A93143"/>
    <w:rsid w:val="00A94EAD"/>
    <w:rsid w:val="00A950C1"/>
    <w:rsid w:val="00A9547B"/>
    <w:rsid w:val="00A95723"/>
    <w:rsid w:val="00A958FF"/>
    <w:rsid w:val="00A9729B"/>
    <w:rsid w:val="00A973FB"/>
    <w:rsid w:val="00A97A84"/>
    <w:rsid w:val="00AA0F31"/>
    <w:rsid w:val="00AA1A5C"/>
    <w:rsid w:val="00AA2707"/>
    <w:rsid w:val="00AA2D84"/>
    <w:rsid w:val="00AA37FE"/>
    <w:rsid w:val="00AA3C35"/>
    <w:rsid w:val="00AA49F0"/>
    <w:rsid w:val="00AA5475"/>
    <w:rsid w:val="00AA675F"/>
    <w:rsid w:val="00AA68B7"/>
    <w:rsid w:val="00AA69DF"/>
    <w:rsid w:val="00AA6F94"/>
    <w:rsid w:val="00AA7604"/>
    <w:rsid w:val="00AB0537"/>
    <w:rsid w:val="00AB06F4"/>
    <w:rsid w:val="00AB50CF"/>
    <w:rsid w:val="00AB62D4"/>
    <w:rsid w:val="00AB7DAB"/>
    <w:rsid w:val="00AC18DD"/>
    <w:rsid w:val="00AC2F62"/>
    <w:rsid w:val="00AC3517"/>
    <w:rsid w:val="00AC3658"/>
    <w:rsid w:val="00AC53DC"/>
    <w:rsid w:val="00AC587F"/>
    <w:rsid w:val="00AC6B5F"/>
    <w:rsid w:val="00AC7EFE"/>
    <w:rsid w:val="00AD0B70"/>
    <w:rsid w:val="00AD0E6F"/>
    <w:rsid w:val="00AD1848"/>
    <w:rsid w:val="00AD2018"/>
    <w:rsid w:val="00AD2847"/>
    <w:rsid w:val="00AD3173"/>
    <w:rsid w:val="00AD3D08"/>
    <w:rsid w:val="00AD5BF1"/>
    <w:rsid w:val="00AD6D3F"/>
    <w:rsid w:val="00AD726C"/>
    <w:rsid w:val="00AE0077"/>
    <w:rsid w:val="00AE49F2"/>
    <w:rsid w:val="00AE590B"/>
    <w:rsid w:val="00AE5FDA"/>
    <w:rsid w:val="00AE64AA"/>
    <w:rsid w:val="00AE672B"/>
    <w:rsid w:val="00AE6FFA"/>
    <w:rsid w:val="00AF0865"/>
    <w:rsid w:val="00AF1681"/>
    <w:rsid w:val="00AF2C95"/>
    <w:rsid w:val="00AF495F"/>
    <w:rsid w:val="00AF5383"/>
    <w:rsid w:val="00AF65DE"/>
    <w:rsid w:val="00AF73D8"/>
    <w:rsid w:val="00AF7BED"/>
    <w:rsid w:val="00B004C5"/>
    <w:rsid w:val="00B02E5F"/>
    <w:rsid w:val="00B03493"/>
    <w:rsid w:val="00B04BA7"/>
    <w:rsid w:val="00B054FA"/>
    <w:rsid w:val="00B06D8C"/>
    <w:rsid w:val="00B07BC3"/>
    <w:rsid w:val="00B1170A"/>
    <w:rsid w:val="00B12BA8"/>
    <w:rsid w:val="00B12FB3"/>
    <w:rsid w:val="00B13FF6"/>
    <w:rsid w:val="00B14A9D"/>
    <w:rsid w:val="00B14F70"/>
    <w:rsid w:val="00B15BAD"/>
    <w:rsid w:val="00B16643"/>
    <w:rsid w:val="00B16BF2"/>
    <w:rsid w:val="00B172F3"/>
    <w:rsid w:val="00B2053E"/>
    <w:rsid w:val="00B20564"/>
    <w:rsid w:val="00B2147C"/>
    <w:rsid w:val="00B21A02"/>
    <w:rsid w:val="00B255DE"/>
    <w:rsid w:val="00B2747E"/>
    <w:rsid w:val="00B277D3"/>
    <w:rsid w:val="00B30875"/>
    <w:rsid w:val="00B32110"/>
    <w:rsid w:val="00B34784"/>
    <w:rsid w:val="00B35251"/>
    <w:rsid w:val="00B35424"/>
    <w:rsid w:val="00B36C72"/>
    <w:rsid w:val="00B421AB"/>
    <w:rsid w:val="00B43B34"/>
    <w:rsid w:val="00B44973"/>
    <w:rsid w:val="00B4610E"/>
    <w:rsid w:val="00B4704F"/>
    <w:rsid w:val="00B4751D"/>
    <w:rsid w:val="00B51460"/>
    <w:rsid w:val="00B55D18"/>
    <w:rsid w:val="00B57266"/>
    <w:rsid w:val="00B57CAD"/>
    <w:rsid w:val="00B60F36"/>
    <w:rsid w:val="00B6109F"/>
    <w:rsid w:val="00B617EB"/>
    <w:rsid w:val="00B621A8"/>
    <w:rsid w:val="00B62382"/>
    <w:rsid w:val="00B64119"/>
    <w:rsid w:val="00B645F8"/>
    <w:rsid w:val="00B65009"/>
    <w:rsid w:val="00B6586F"/>
    <w:rsid w:val="00B66311"/>
    <w:rsid w:val="00B663B1"/>
    <w:rsid w:val="00B66961"/>
    <w:rsid w:val="00B66B6E"/>
    <w:rsid w:val="00B6703E"/>
    <w:rsid w:val="00B70AD1"/>
    <w:rsid w:val="00B70EB5"/>
    <w:rsid w:val="00B722BD"/>
    <w:rsid w:val="00B7307C"/>
    <w:rsid w:val="00B73152"/>
    <w:rsid w:val="00B75177"/>
    <w:rsid w:val="00B75995"/>
    <w:rsid w:val="00B75C24"/>
    <w:rsid w:val="00B76FC8"/>
    <w:rsid w:val="00B81463"/>
    <w:rsid w:val="00B821E1"/>
    <w:rsid w:val="00B8531D"/>
    <w:rsid w:val="00B865CA"/>
    <w:rsid w:val="00B870E6"/>
    <w:rsid w:val="00B87264"/>
    <w:rsid w:val="00B87CC4"/>
    <w:rsid w:val="00B91135"/>
    <w:rsid w:val="00B919D2"/>
    <w:rsid w:val="00B92434"/>
    <w:rsid w:val="00B940B9"/>
    <w:rsid w:val="00B94A77"/>
    <w:rsid w:val="00B97A06"/>
    <w:rsid w:val="00BA0B6B"/>
    <w:rsid w:val="00BA146E"/>
    <w:rsid w:val="00BA1A44"/>
    <w:rsid w:val="00BA6727"/>
    <w:rsid w:val="00BB088B"/>
    <w:rsid w:val="00BB2A20"/>
    <w:rsid w:val="00BB37D1"/>
    <w:rsid w:val="00BB3BA2"/>
    <w:rsid w:val="00BB3BB5"/>
    <w:rsid w:val="00BB3EF0"/>
    <w:rsid w:val="00BB502F"/>
    <w:rsid w:val="00BB59DB"/>
    <w:rsid w:val="00BB67A8"/>
    <w:rsid w:val="00BC19D7"/>
    <w:rsid w:val="00BC35FE"/>
    <w:rsid w:val="00BC513C"/>
    <w:rsid w:val="00BC5165"/>
    <w:rsid w:val="00BC776D"/>
    <w:rsid w:val="00BD06C0"/>
    <w:rsid w:val="00BD1CBC"/>
    <w:rsid w:val="00BD3CA7"/>
    <w:rsid w:val="00BD3D5C"/>
    <w:rsid w:val="00BD5772"/>
    <w:rsid w:val="00BE07BB"/>
    <w:rsid w:val="00BE1A48"/>
    <w:rsid w:val="00BE30A8"/>
    <w:rsid w:val="00BE347E"/>
    <w:rsid w:val="00BE358B"/>
    <w:rsid w:val="00BE65CB"/>
    <w:rsid w:val="00BE6AE5"/>
    <w:rsid w:val="00BF336F"/>
    <w:rsid w:val="00BF6ADA"/>
    <w:rsid w:val="00BF7D9D"/>
    <w:rsid w:val="00C000EA"/>
    <w:rsid w:val="00C0407F"/>
    <w:rsid w:val="00C05A02"/>
    <w:rsid w:val="00C0646D"/>
    <w:rsid w:val="00C102DF"/>
    <w:rsid w:val="00C1065D"/>
    <w:rsid w:val="00C112D0"/>
    <w:rsid w:val="00C115AC"/>
    <w:rsid w:val="00C12F2B"/>
    <w:rsid w:val="00C1345B"/>
    <w:rsid w:val="00C136A6"/>
    <w:rsid w:val="00C145EE"/>
    <w:rsid w:val="00C16A4A"/>
    <w:rsid w:val="00C20288"/>
    <w:rsid w:val="00C204EF"/>
    <w:rsid w:val="00C221CA"/>
    <w:rsid w:val="00C237F0"/>
    <w:rsid w:val="00C23FDD"/>
    <w:rsid w:val="00C24EFF"/>
    <w:rsid w:val="00C26059"/>
    <w:rsid w:val="00C26187"/>
    <w:rsid w:val="00C26721"/>
    <w:rsid w:val="00C26B1D"/>
    <w:rsid w:val="00C276FF"/>
    <w:rsid w:val="00C3303E"/>
    <w:rsid w:val="00C33B63"/>
    <w:rsid w:val="00C3422D"/>
    <w:rsid w:val="00C35A23"/>
    <w:rsid w:val="00C36325"/>
    <w:rsid w:val="00C36557"/>
    <w:rsid w:val="00C37DB8"/>
    <w:rsid w:val="00C403F5"/>
    <w:rsid w:val="00C40F6F"/>
    <w:rsid w:val="00C42182"/>
    <w:rsid w:val="00C42C2F"/>
    <w:rsid w:val="00C4558B"/>
    <w:rsid w:val="00C45746"/>
    <w:rsid w:val="00C45AF6"/>
    <w:rsid w:val="00C50220"/>
    <w:rsid w:val="00C515C8"/>
    <w:rsid w:val="00C5205E"/>
    <w:rsid w:val="00C556F3"/>
    <w:rsid w:val="00C558E5"/>
    <w:rsid w:val="00C60C7C"/>
    <w:rsid w:val="00C61BE2"/>
    <w:rsid w:val="00C62423"/>
    <w:rsid w:val="00C63223"/>
    <w:rsid w:val="00C63B20"/>
    <w:rsid w:val="00C65D14"/>
    <w:rsid w:val="00C677F6"/>
    <w:rsid w:val="00C718E8"/>
    <w:rsid w:val="00C71CFA"/>
    <w:rsid w:val="00C74C1F"/>
    <w:rsid w:val="00C754BD"/>
    <w:rsid w:val="00C759FD"/>
    <w:rsid w:val="00C75A41"/>
    <w:rsid w:val="00C75B44"/>
    <w:rsid w:val="00C80C1F"/>
    <w:rsid w:val="00C81591"/>
    <w:rsid w:val="00C81E70"/>
    <w:rsid w:val="00C82134"/>
    <w:rsid w:val="00C8614C"/>
    <w:rsid w:val="00C87554"/>
    <w:rsid w:val="00C90337"/>
    <w:rsid w:val="00C904A0"/>
    <w:rsid w:val="00C92B62"/>
    <w:rsid w:val="00C94335"/>
    <w:rsid w:val="00C94641"/>
    <w:rsid w:val="00C946A2"/>
    <w:rsid w:val="00C952C7"/>
    <w:rsid w:val="00C9539A"/>
    <w:rsid w:val="00C97736"/>
    <w:rsid w:val="00CA21A7"/>
    <w:rsid w:val="00CA6887"/>
    <w:rsid w:val="00CB0D4C"/>
    <w:rsid w:val="00CB159B"/>
    <w:rsid w:val="00CB1993"/>
    <w:rsid w:val="00CB2432"/>
    <w:rsid w:val="00CB2913"/>
    <w:rsid w:val="00CB2976"/>
    <w:rsid w:val="00CB2CBF"/>
    <w:rsid w:val="00CB36CC"/>
    <w:rsid w:val="00CB5302"/>
    <w:rsid w:val="00CB7EB9"/>
    <w:rsid w:val="00CC05FA"/>
    <w:rsid w:val="00CC0640"/>
    <w:rsid w:val="00CC2664"/>
    <w:rsid w:val="00CC4200"/>
    <w:rsid w:val="00CC4546"/>
    <w:rsid w:val="00CC5AC2"/>
    <w:rsid w:val="00CC5C36"/>
    <w:rsid w:val="00CC6B27"/>
    <w:rsid w:val="00CC6FA0"/>
    <w:rsid w:val="00CD0B0B"/>
    <w:rsid w:val="00CD2866"/>
    <w:rsid w:val="00CD674A"/>
    <w:rsid w:val="00CD7F01"/>
    <w:rsid w:val="00CE0203"/>
    <w:rsid w:val="00CE0349"/>
    <w:rsid w:val="00CE0B74"/>
    <w:rsid w:val="00CE0F40"/>
    <w:rsid w:val="00CE2149"/>
    <w:rsid w:val="00CE44DB"/>
    <w:rsid w:val="00CE4CB1"/>
    <w:rsid w:val="00CE563D"/>
    <w:rsid w:val="00CE5E36"/>
    <w:rsid w:val="00CE5FB8"/>
    <w:rsid w:val="00CE60E1"/>
    <w:rsid w:val="00CE68A3"/>
    <w:rsid w:val="00CE7078"/>
    <w:rsid w:val="00CE7403"/>
    <w:rsid w:val="00CF0853"/>
    <w:rsid w:val="00CF20BD"/>
    <w:rsid w:val="00CF3A1E"/>
    <w:rsid w:val="00CF5814"/>
    <w:rsid w:val="00CF7359"/>
    <w:rsid w:val="00D0073E"/>
    <w:rsid w:val="00D03DD8"/>
    <w:rsid w:val="00D047EF"/>
    <w:rsid w:val="00D06A11"/>
    <w:rsid w:val="00D06FEE"/>
    <w:rsid w:val="00D071FE"/>
    <w:rsid w:val="00D07670"/>
    <w:rsid w:val="00D07DB7"/>
    <w:rsid w:val="00D152CC"/>
    <w:rsid w:val="00D1718F"/>
    <w:rsid w:val="00D21031"/>
    <w:rsid w:val="00D228EA"/>
    <w:rsid w:val="00D230FF"/>
    <w:rsid w:val="00D23136"/>
    <w:rsid w:val="00D2471B"/>
    <w:rsid w:val="00D24B4E"/>
    <w:rsid w:val="00D266FA"/>
    <w:rsid w:val="00D275D5"/>
    <w:rsid w:val="00D309A0"/>
    <w:rsid w:val="00D30F99"/>
    <w:rsid w:val="00D313EE"/>
    <w:rsid w:val="00D31544"/>
    <w:rsid w:val="00D31645"/>
    <w:rsid w:val="00D3297B"/>
    <w:rsid w:val="00D33471"/>
    <w:rsid w:val="00D337B4"/>
    <w:rsid w:val="00D33F60"/>
    <w:rsid w:val="00D3662A"/>
    <w:rsid w:val="00D36B28"/>
    <w:rsid w:val="00D36CF7"/>
    <w:rsid w:val="00D37687"/>
    <w:rsid w:val="00D404F7"/>
    <w:rsid w:val="00D4191D"/>
    <w:rsid w:val="00D41D7F"/>
    <w:rsid w:val="00D426FD"/>
    <w:rsid w:val="00D42E9A"/>
    <w:rsid w:val="00D434ED"/>
    <w:rsid w:val="00D439C3"/>
    <w:rsid w:val="00D44DB1"/>
    <w:rsid w:val="00D45110"/>
    <w:rsid w:val="00D45812"/>
    <w:rsid w:val="00D4654C"/>
    <w:rsid w:val="00D46C8F"/>
    <w:rsid w:val="00D46EAB"/>
    <w:rsid w:val="00D472D1"/>
    <w:rsid w:val="00D47D8E"/>
    <w:rsid w:val="00D5295C"/>
    <w:rsid w:val="00D52B72"/>
    <w:rsid w:val="00D5346C"/>
    <w:rsid w:val="00D53F55"/>
    <w:rsid w:val="00D53FA5"/>
    <w:rsid w:val="00D54CA6"/>
    <w:rsid w:val="00D55961"/>
    <w:rsid w:val="00D576CB"/>
    <w:rsid w:val="00D5777F"/>
    <w:rsid w:val="00D60892"/>
    <w:rsid w:val="00D6152C"/>
    <w:rsid w:val="00D6174B"/>
    <w:rsid w:val="00D63932"/>
    <w:rsid w:val="00D64D83"/>
    <w:rsid w:val="00D64FFC"/>
    <w:rsid w:val="00D65CFD"/>
    <w:rsid w:val="00D6603D"/>
    <w:rsid w:val="00D675CA"/>
    <w:rsid w:val="00D67667"/>
    <w:rsid w:val="00D7055F"/>
    <w:rsid w:val="00D707FE"/>
    <w:rsid w:val="00D7098C"/>
    <w:rsid w:val="00D7415D"/>
    <w:rsid w:val="00D764BA"/>
    <w:rsid w:val="00D806C4"/>
    <w:rsid w:val="00D818FD"/>
    <w:rsid w:val="00D8207B"/>
    <w:rsid w:val="00D82D05"/>
    <w:rsid w:val="00D84B43"/>
    <w:rsid w:val="00D852EC"/>
    <w:rsid w:val="00D91469"/>
    <w:rsid w:val="00D9438F"/>
    <w:rsid w:val="00D94F0B"/>
    <w:rsid w:val="00D9583A"/>
    <w:rsid w:val="00D95C65"/>
    <w:rsid w:val="00D96340"/>
    <w:rsid w:val="00D97905"/>
    <w:rsid w:val="00D97C1D"/>
    <w:rsid w:val="00DA163B"/>
    <w:rsid w:val="00DA1B43"/>
    <w:rsid w:val="00DA569E"/>
    <w:rsid w:val="00DA6048"/>
    <w:rsid w:val="00DA75EC"/>
    <w:rsid w:val="00DB1595"/>
    <w:rsid w:val="00DB1AD6"/>
    <w:rsid w:val="00DB6334"/>
    <w:rsid w:val="00DC12B9"/>
    <w:rsid w:val="00DC182D"/>
    <w:rsid w:val="00DC383A"/>
    <w:rsid w:val="00DC7C9E"/>
    <w:rsid w:val="00DD4ADB"/>
    <w:rsid w:val="00DD50E2"/>
    <w:rsid w:val="00DD646F"/>
    <w:rsid w:val="00DD7AFE"/>
    <w:rsid w:val="00DE03FF"/>
    <w:rsid w:val="00DE3BBE"/>
    <w:rsid w:val="00DE5CA6"/>
    <w:rsid w:val="00DE7274"/>
    <w:rsid w:val="00DF022C"/>
    <w:rsid w:val="00DF4F7C"/>
    <w:rsid w:val="00DF5F16"/>
    <w:rsid w:val="00E02222"/>
    <w:rsid w:val="00E035DF"/>
    <w:rsid w:val="00E043C9"/>
    <w:rsid w:val="00E048B4"/>
    <w:rsid w:val="00E04E44"/>
    <w:rsid w:val="00E05229"/>
    <w:rsid w:val="00E11760"/>
    <w:rsid w:val="00E12D75"/>
    <w:rsid w:val="00E14271"/>
    <w:rsid w:val="00E1594E"/>
    <w:rsid w:val="00E161F3"/>
    <w:rsid w:val="00E16718"/>
    <w:rsid w:val="00E17010"/>
    <w:rsid w:val="00E175CF"/>
    <w:rsid w:val="00E20BEC"/>
    <w:rsid w:val="00E253CB"/>
    <w:rsid w:val="00E26003"/>
    <w:rsid w:val="00E26282"/>
    <w:rsid w:val="00E26F80"/>
    <w:rsid w:val="00E316C2"/>
    <w:rsid w:val="00E31C3B"/>
    <w:rsid w:val="00E33CFB"/>
    <w:rsid w:val="00E35642"/>
    <w:rsid w:val="00E407BB"/>
    <w:rsid w:val="00E4091B"/>
    <w:rsid w:val="00E42808"/>
    <w:rsid w:val="00E43C10"/>
    <w:rsid w:val="00E43C50"/>
    <w:rsid w:val="00E44157"/>
    <w:rsid w:val="00E460AE"/>
    <w:rsid w:val="00E46709"/>
    <w:rsid w:val="00E47108"/>
    <w:rsid w:val="00E5036C"/>
    <w:rsid w:val="00E526B6"/>
    <w:rsid w:val="00E5505F"/>
    <w:rsid w:val="00E57A31"/>
    <w:rsid w:val="00E57FE5"/>
    <w:rsid w:val="00E60B07"/>
    <w:rsid w:val="00E6286A"/>
    <w:rsid w:val="00E62FF0"/>
    <w:rsid w:val="00E64195"/>
    <w:rsid w:val="00E6592C"/>
    <w:rsid w:val="00E65980"/>
    <w:rsid w:val="00E66E71"/>
    <w:rsid w:val="00E71827"/>
    <w:rsid w:val="00E73826"/>
    <w:rsid w:val="00E75523"/>
    <w:rsid w:val="00E757A4"/>
    <w:rsid w:val="00E76007"/>
    <w:rsid w:val="00E760B6"/>
    <w:rsid w:val="00E77B9B"/>
    <w:rsid w:val="00E83849"/>
    <w:rsid w:val="00E83C60"/>
    <w:rsid w:val="00E841F7"/>
    <w:rsid w:val="00E84C22"/>
    <w:rsid w:val="00E85B04"/>
    <w:rsid w:val="00E85BA7"/>
    <w:rsid w:val="00E86C3F"/>
    <w:rsid w:val="00E876D1"/>
    <w:rsid w:val="00E907CE"/>
    <w:rsid w:val="00E90A8F"/>
    <w:rsid w:val="00E9123C"/>
    <w:rsid w:val="00E923C5"/>
    <w:rsid w:val="00E92A4F"/>
    <w:rsid w:val="00E9635C"/>
    <w:rsid w:val="00E9691B"/>
    <w:rsid w:val="00E977E8"/>
    <w:rsid w:val="00E97CEA"/>
    <w:rsid w:val="00EA02F5"/>
    <w:rsid w:val="00EA6671"/>
    <w:rsid w:val="00EA671F"/>
    <w:rsid w:val="00EA6A9E"/>
    <w:rsid w:val="00EA720B"/>
    <w:rsid w:val="00EB0B56"/>
    <w:rsid w:val="00EB0B99"/>
    <w:rsid w:val="00EB210B"/>
    <w:rsid w:val="00EB38E9"/>
    <w:rsid w:val="00EB3B27"/>
    <w:rsid w:val="00EB5B13"/>
    <w:rsid w:val="00EB5D84"/>
    <w:rsid w:val="00EB68F2"/>
    <w:rsid w:val="00EB6924"/>
    <w:rsid w:val="00EB6F6E"/>
    <w:rsid w:val="00EB75C0"/>
    <w:rsid w:val="00EB7A74"/>
    <w:rsid w:val="00EC04F0"/>
    <w:rsid w:val="00EC1313"/>
    <w:rsid w:val="00EC1940"/>
    <w:rsid w:val="00EC19E0"/>
    <w:rsid w:val="00EC291B"/>
    <w:rsid w:val="00EC30A8"/>
    <w:rsid w:val="00EC5B73"/>
    <w:rsid w:val="00EC5C3F"/>
    <w:rsid w:val="00ED00B4"/>
    <w:rsid w:val="00ED03D9"/>
    <w:rsid w:val="00ED1B30"/>
    <w:rsid w:val="00ED3CE1"/>
    <w:rsid w:val="00ED4746"/>
    <w:rsid w:val="00ED61BC"/>
    <w:rsid w:val="00ED6A1D"/>
    <w:rsid w:val="00ED6F89"/>
    <w:rsid w:val="00EE12E0"/>
    <w:rsid w:val="00EE314A"/>
    <w:rsid w:val="00EE3995"/>
    <w:rsid w:val="00EE5138"/>
    <w:rsid w:val="00EE5446"/>
    <w:rsid w:val="00EE5817"/>
    <w:rsid w:val="00EE59A5"/>
    <w:rsid w:val="00EE5E71"/>
    <w:rsid w:val="00EE677E"/>
    <w:rsid w:val="00EE67F6"/>
    <w:rsid w:val="00EE7ABB"/>
    <w:rsid w:val="00EF0788"/>
    <w:rsid w:val="00EF0D3C"/>
    <w:rsid w:val="00EF106B"/>
    <w:rsid w:val="00EF222B"/>
    <w:rsid w:val="00EF3849"/>
    <w:rsid w:val="00EF3F63"/>
    <w:rsid w:val="00EF4AF1"/>
    <w:rsid w:val="00EF523C"/>
    <w:rsid w:val="00EF531B"/>
    <w:rsid w:val="00EF687A"/>
    <w:rsid w:val="00F021AD"/>
    <w:rsid w:val="00F02847"/>
    <w:rsid w:val="00F041D4"/>
    <w:rsid w:val="00F04688"/>
    <w:rsid w:val="00F04A37"/>
    <w:rsid w:val="00F05E8C"/>
    <w:rsid w:val="00F06188"/>
    <w:rsid w:val="00F067B4"/>
    <w:rsid w:val="00F06D40"/>
    <w:rsid w:val="00F111D1"/>
    <w:rsid w:val="00F1252A"/>
    <w:rsid w:val="00F132A6"/>
    <w:rsid w:val="00F134BB"/>
    <w:rsid w:val="00F13C33"/>
    <w:rsid w:val="00F14C8D"/>
    <w:rsid w:val="00F15998"/>
    <w:rsid w:val="00F16661"/>
    <w:rsid w:val="00F1730E"/>
    <w:rsid w:val="00F20C80"/>
    <w:rsid w:val="00F213F0"/>
    <w:rsid w:val="00F24465"/>
    <w:rsid w:val="00F25260"/>
    <w:rsid w:val="00F2796B"/>
    <w:rsid w:val="00F31F9A"/>
    <w:rsid w:val="00F3300B"/>
    <w:rsid w:val="00F352DF"/>
    <w:rsid w:val="00F353B3"/>
    <w:rsid w:val="00F355E2"/>
    <w:rsid w:val="00F36F6F"/>
    <w:rsid w:val="00F42B22"/>
    <w:rsid w:val="00F4353E"/>
    <w:rsid w:val="00F43E2A"/>
    <w:rsid w:val="00F45BFA"/>
    <w:rsid w:val="00F4601E"/>
    <w:rsid w:val="00F46052"/>
    <w:rsid w:val="00F46AAA"/>
    <w:rsid w:val="00F46B0D"/>
    <w:rsid w:val="00F47DBB"/>
    <w:rsid w:val="00F506C4"/>
    <w:rsid w:val="00F55244"/>
    <w:rsid w:val="00F56F54"/>
    <w:rsid w:val="00F577FD"/>
    <w:rsid w:val="00F642BD"/>
    <w:rsid w:val="00F64BEA"/>
    <w:rsid w:val="00F65961"/>
    <w:rsid w:val="00F663DE"/>
    <w:rsid w:val="00F70DB0"/>
    <w:rsid w:val="00F71AC5"/>
    <w:rsid w:val="00F72233"/>
    <w:rsid w:val="00F72597"/>
    <w:rsid w:val="00F72676"/>
    <w:rsid w:val="00F72B8B"/>
    <w:rsid w:val="00F7385C"/>
    <w:rsid w:val="00F7412A"/>
    <w:rsid w:val="00F746E5"/>
    <w:rsid w:val="00F74D0E"/>
    <w:rsid w:val="00F76433"/>
    <w:rsid w:val="00F77BB8"/>
    <w:rsid w:val="00F80B02"/>
    <w:rsid w:val="00F80BF7"/>
    <w:rsid w:val="00F82132"/>
    <w:rsid w:val="00F827D3"/>
    <w:rsid w:val="00F8305A"/>
    <w:rsid w:val="00F843D0"/>
    <w:rsid w:val="00F853B7"/>
    <w:rsid w:val="00F87297"/>
    <w:rsid w:val="00F90927"/>
    <w:rsid w:val="00F92EB1"/>
    <w:rsid w:val="00F93CE3"/>
    <w:rsid w:val="00F94474"/>
    <w:rsid w:val="00F94DEB"/>
    <w:rsid w:val="00F9560A"/>
    <w:rsid w:val="00FA153C"/>
    <w:rsid w:val="00FA2FF3"/>
    <w:rsid w:val="00FA4E81"/>
    <w:rsid w:val="00FA6576"/>
    <w:rsid w:val="00FA6FCD"/>
    <w:rsid w:val="00FB0AF5"/>
    <w:rsid w:val="00FB1765"/>
    <w:rsid w:val="00FB3A86"/>
    <w:rsid w:val="00FB3CE8"/>
    <w:rsid w:val="00FB5CED"/>
    <w:rsid w:val="00FB7A46"/>
    <w:rsid w:val="00FC1090"/>
    <w:rsid w:val="00FC2024"/>
    <w:rsid w:val="00FC2FB8"/>
    <w:rsid w:val="00FC36B2"/>
    <w:rsid w:val="00FC3700"/>
    <w:rsid w:val="00FC3E60"/>
    <w:rsid w:val="00FC6834"/>
    <w:rsid w:val="00FC6ED0"/>
    <w:rsid w:val="00FC7257"/>
    <w:rsid w:val="00FC7562"/>
    <w:rsid w:val="00FC77A3"/>
    <w:rsid w:val="00FC7CC6"/>
    <w:rsid w:val="00FD03F8"/>
    <w:rsid w:val="00FD045F"/>
    <w:rsid w:val="00FD2138"/>
    <w:rsid w:val="00FD3ADA"/>
    <w:rsid w:val="00FD664A"/>
    <w:rsid w:val="00FD77C9"/>
    <w:rsid w:val="00FD785D"/>
    <w:rsid w:val="00FE1C43"/>
    <w:rsid w:val="00FE3A96"/>
    <w:rsid w:val="00FE41C8"/>
    <w:rsid w:val="00FE43DC"/>
    <w:rsid w:val="00FE542E"/>
    <w:rsid w:val="00FE694B"/>
    <w:rsid w:val="00FE76F7"/>
    <w:rsid w:val="00FF12E6"/>
    <w:rsid w:val="00FF1732"/>
    <w:rsid w:val="00FF1C22"/>
    <w:rsid w:val="00FF3D15"/>
    <w:rsid w:val="00FF4968"/>
    <w:rsid w:val="00FF4B1A"/>
    <w:rsid w:val="00FF6984"/>
    <w:rsid w:val="00FF6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F7BAC7"/>
  <w15:docId w15:val="{60ABAEA0-F171-4AF2-BB5E-74D5F2E5B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954AA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qFormat/>
    <w:rsid w:val="004A45B8"/>
    <w:pPr>
      <w:spacing w:before="150" w:after="150"/>
      <w:outlineLvl w:val="1"/>
    </w:pPr>
    <w:rPr>
      <w:rFonts w:ascii="Trebuchet MS" w:hAnsi="Trebuchet MS"/>
      <w:sz w:val="36"/>
      <w:szCs w:val="36"/>
    </w:rPr>
  </w:style>
  <w:style w:type="paragraph" w:styleId="Heading3">
    <w:name w:val="heading 3"/>
    <w:basedOn w:val="Normal"/>
    <w:qFormat/>
    <w:rsid w:val="004A45B8"/>
    <w:pPr>
      <w:spacing w:before="150" w:after="150"/>
      <w:outlineLvl w:val="2"/>
    </w:pPr>
    <w:rPr>
      <w:rFonts w:ascii="Trebuchet MS" w:hAnsi="Trebuchet MS"/>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A45B8"/>
  </w:style>
  <w:style w:type="character" w:styleId="Strong">
    <w:name w:val="Strong"/>
    <w:qFormat/>
    <w:rsid w:val="004A45B8"/>
    <w:rPr>
      <w:b/>
      <w:bCs/>
    </w:rPr>
  </w:style>
  <w:style w:type="paragraph" w:styleId="Header">
    <w:name w:val="header"/>
    <w:basedOn w:val="Normal"/>
    <w:link w:val="HeaderChar"/>
    <w:rsid w:val="00C24EFF"/>
    <w:pPr>
      <w:tabs>
        <w:tab w:val="center" w:pos="4513"/>
        <w:tab w:val="right" w:pos="9026"/>
      </w:tabs>
    </w:pPr>
  </w:style>
  <w:style w:type="character" w:customStyle="1" w:styleId="HeaderChar">
    <w:name w:val="Header Char"/>
    <w:link w:val="Header"/>
    <w:rsid w:val="00C24EFF"/>
    <w:rPr>
      <w:sz w:val="24"/>
      <w:szCs w:val="24"/>
    </w:rPr>
  </w:style>
  <w:style w:type="paragraph" w:styleId="Footer">
    <w:name w:val="footer"/>
    <w:basedOn w:val="Normal"/>
    <w:link w:val="FooterChar"/>
    <w:uiPriority w:val="99"/>
    <w:rsid w:val="00C24EFF"/>
    <w:pPr>
      <w:tabs>
        <w:tab w:val="center" w:pos="4513"/>
        <w:tab w:val="right" w:pos="9026"/>
      </w:tabs>
    </w:pPr>
  </w:style>
  <w:style w:type="character" w:customStyle="1" w:styleId="FooterChar">
    <w:name w:val="Footer Char"/>
    <w:link w:val="Footer"/>
    <w:uiPriority w:val="99"/>
    <w:rsid w:val="00C24EFF"/>
    <w:rPr>
      <w:sz w:val="24"/>
      <w:szCs w:val="24"/>
    </w:rPr>
  </w:style>
  <w:style w:type="table" w:styleId="TableGrid">
    <w:name w:val="Table Grid"/>
    <w:basedOn w:val="TableNormal"/>
    <w:rsid w:val="00C24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05DF1"/>
    <w:rPr>
      <w:rFonts w:ascii="Tahoma" w:hAnsi="Tahoma" w:cs="Tahoma"/>
      <w:sz w:val="16"/>
      <w:szCs w:val="16"/>
    </w:rPr>
  </w:style>
  <w:style w:type="character" w:customStyle="1" w:styleId="BalloonTextChar">
    <w:name w:val="Balloon Text Char"/>
    <w:link w:val="BalloonText"/>
    <w:rsid w:val="00905DF1"/>
    <w:rPr>
      <w:rFonts w:ascii="Tahoma" w:hAnsi="Tahoma" w:cs="Tahoma"/>
      <w:sz w:val="16"/>
      <w:szCs w:val="16"/>
    </w:rPr>
  </w:style>
  <w:style w:type="character" w:customStyle="1" w:styleId="attachment">
    <w:name w:val="attachment"/>
    <w:rsid w:val="009C094C"/>
  </w:style>
  <w:style w:type="character" w:styleId="Hyperlink">
    <w:name w:val="Hyperlink"/>
    <w:uiPriority w:val="99"/>
    <w:unhideWhenUsed/>
    <w:rsid w:val="009C094C"/>
    <w:rPr>
      <w:color w:val="0000FF"/>
      <w:u w:val="single"/>
    </w:rPr>
  </w:style>
  <w:style w:type="character" w:customStyle="1" w:styleId="apple-converted-space">
    <w:name w:val="apple-converted-space"/>
    <w:rsid w:val="009C094C"/>
  </w:style>
  <w:style w:type="character" w:customStyle="1" w:styleId="type">
    <w:name w:val="type"/>
    <w:rsid w:val="009C094C"/>
  </w:style>
  <w:style w:type="character" w:customStyle="1" w:styleId="file-size">
    <w:name w:val="file-size"/>
    <w:rsid w:val="009C094C"/>
  </w:style>
  <w:style w:type="paragraph" w:customStyle="1" w:styleId="Default">
    <w:name w:val="Default"/>
    <w:rsid w:val="00BC776D"/>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7343C8"/>
    <w:pPr>
      <w:ind w:left="720"/>
    </w:pPr>
    <w:rPr>
      <w:lang w:eastAsia="en-US"/>
    </w:rPr>
  </w:style>
  <w:style w:type="character" w:styleId="Emphasis">
    <w:name w:val="Emphasis"/>
    <w:uiPriority w:val="20"/>
    <w:qFormat/>
    <w:rsid w:val="00EF0788"/>
    <w:rPr>
      <w:b/>
      <w:bCs/>
      <w:i w:val="0"/>
      <w:iCs w:val="0"/>
    </w:rPr>
  </w:style>
  <w:style w:type="character" w:customStyle="1" w:styleId="st1">
    <w:name w:val="st1"/>
    <w:rsid w:val="00EF0788"/>
  </w:style>
  <w:style w:type="paragraph" w:styleId="Revision">
    <w:name w:val="Revision"/>
    <w:hidden/>
    <w:uiPriority w:val="99"/>
    <w:semiHidden/>
    <w:rsid w:val="005911E8"/>
    <w:rPr>
      <w:sz w:val="24"/>
      <w:szCs w:val="24"/>
    </w:rPr>
  </w:style>
  <w:style w:type="character" w:styleId="CommentReference">
    <w:name w:val="annotation reference"/>
    <w:basedOn w:val="DefaultParagraphFont"/>
    <w:semiHidden/>
    <w:unhideWhenUsed/>
    <w:rsid w:val="00A300CC"/>
    <w:rPr>
      <w:sz w:val="16"/>
      <w:szCs w:val="16"/>
    </w:rPr>
  </w:style>
  <w:style w:type="paragraph" w:styleId="CommentText">
    <w:name w:val="annotation text"/>
    <w:basedOn w:val="Normal"/>
    <w:link w:val="CommentTextChar"/>
    <w:unhideWhenUsed/>
    <w:rsid w:val="00A300CC"/>
    <w:rPr>
      <w:sz w:val="20"/>
      <w:szCs w:val="20"/>
    </w:rPr>
  </w:style>
  <w:style w:type="character" w:customStyle="1" w:styleId="CommentTextChar">
    <w:name w:val="Comment Text Char"/>
    <w:basedOn w:val="DefaultParagraphFont"/>
    <w:link w:val="CommentText"/>
    <w:rsid w:val="00A300CC"/>
  </w:style>
  <w:style w:type="paragraph" w:styleId="CommentSubject">
    <w:name w:val="annotation subject"/>
    <w:basedOn w:val="CommentText"/>
    <w:next w:val="CommentText"/>
    <w:link w:val="CommentSubjectChar"/>
    <w:semiHidden/>
    <w:unhideWhenUsed/>
    <w:rsid w:val="00A300CC"/>
    <w:rPr>
      <w:b/>
      <w:bCs/>
    </w:rPr>
  </w:style>
  <w:style w:type="character" w:customStyle="1" w:styleId="CommentSubjectChar">
    <w:name w:val="Comment Subject Char"/>
    <w:basedOn w:val="CommentTextChar"/>
    <w:link w:val="CommentSubject"/>
    <w:semiHidden/>
    <w:rsid w:val="00A300CC"/>
    <w:rPr>
      <w:b/>
      <w:bCs/>
    </w:rPr>
  </w:style>
  <w:style w:type="paragraph" w:customStyle="1" w:styleId="TSub-Total">
    <w:name w:val="T Sub-Total"/>
    <w:basedOn w:val="Normal"/>
    <w:uiPriority w:val="99"/>
    <w:rsid w:val="00717D73"/>
    <w:rPr>
      <w:b/>
      <w:szCs w:val="20"/>
      <w:lang w:eastAsia="en-US"/>
    </w:rPr>
  </w:style>
  <w:style w:type="character" w:customStyle="1" w:styleId="Heading1Char">
    <w:name w:val="Heading 1 Char"/>
    <w:basedOn w:val="DefaultParagraphFont"/>
    <w:link w:val="Heading1"/>
    <w:rsid w:val="00954AA0"/>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954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2131">
      <w:bodyDiv w:val="1"/>
      <w:marLeft w:val="0"/>
      <w:marRight w:val="0"/>
      <w:marTop w:val="0"/>
      <w:marBottom w:val="0"/>
      <w:divBdr>
        <w:top w:val="none" w:sz="0" w:space="0" w:color="auto"/>
        <w:left w:val="none" w:sz="0" w:space="0" w:color="auto"/>
        <w:bottom w:val="none" w:sz="0" w:space="0" w:color="auto"/>
        <w:right w:val="none" w:sz="0" w:space="0" w:color="auto"/>
      </w:divBdr>
    </w:div>
    <w:div w:id="159126931">
      <w:bodyDiv w:val="1"/>
      <w:marLeft w:val="0"/>
      <w:marRight w:val="0"/>
      <w:marTop w:val="0"/>
      <w:marBottom w:val="0"/>
      <w:divBdr>
        <w:top w:val="none" w:sz="0" w:space="0" w:color="auto"/>
        <w:left w:val="none" w:sz="0" w:space="0" w:color="auto"/>
        <w:bottom w:val="none" w:sz="0" w:space="0" w:color="auto"/>
        <w:right w:val="none" w:sz="0" w:space="0" w:color="auto"/>
      </w:divBdr>
      <w:divsChild>
        <w:div w:id="169297962">
          <w:marLeft w:val="0"/>
          <w:marRight w:val="0"/>
          <w:marTop w:val="0"/>
          <w:marBottom w:val="0"/>
          <w:divBdr>
            <w:top w:val="none" w:sz="0" w:space="0" w:color="auto"/>
            <w:left w:val="none" w:sz="0" w:space="0" w:color="auto"/>
            <w:bottom w:val="none" w:sz="0" w:space="0" w:color="auto"/>
            <w:right w:val="none" w:sz="0" w:space="0" w:color="auto"/>
          </w:divBdr>
          <w:divsChild>
            <w:div w:id="1334529156">
              <w:marLeft w:val="0"/>
              <w:marRight w:val="0"/>
              <w:marTop w:val="0"/>
              <w:marBottom w:val="0"/>
              <w:divBdr>
                <w:top w:val="none" w:sz="0" w:space="0" w:color="auto"/>
                <w:left w:val="none" w:sz="0" w:space="0" w:color="auto"/>
                <w:bottom w:val="none" w:sz="0" w:space="0" w:color="auto"/>
                <w:right w:val="none" w:sz="0" w:space="0" w:color="auto"/>
              </w:divBdr>
              <w:divsChild>
                <w:div w:id="647442304">
                  <w:marLeft w:val="0"/>
                  <w:marRight w:val="0"/>
                  <w:marTop w:val="0"/>
                  <w:marBottom w:val="0"/>
                  <w:divBdr>
                    <w:top w:val="none" w:sz="0" w:space="0" w:color="auto"/>
                    <w:left w:val="none" w:sz="0" w:space="0" w:color="auto"/>
                    <w:bottom w:val="none" w:sz="0" w:space="0" w:color="auto"/>
                    <w:right w:val="none" w:sz="0" w:space="0" w:color="auto"/>
                  </w:divBdr>
                  <w:divsChild>
                    <w:div w:id="2061126622">
                      <w:marLeft w:val="0"/>
                      <w:marRight w:val="0"/>
                      <w:marTop w:val="0"/>
                      <w:marBottom w:val="0"/>
                      <w:divBdr>
                        <w:top w:val="none" w:sz="0" w:space="0" w:color="auto"/>
                        <w:left w:val="none" w:sz="0" w:space="0" w:color="auto"/>
                        <w:bottom w:val="none" w:sz="0" w:space="0" w:color="auto"/>
                        <w:right w:val="none" w:sz="0" w:space="0" w:color="auto"/>
                      </w:divBdr>
                      <w:divsChild>
                        <w:div w:id="628896528">
                          <w:marLeft w:val="0"/>
                          <w:marRight w:val="0"/>
                          <w:marTop w:val="0"/>
                          <w:marBottom w:val="0"/>
                          <w:divBdr>
                            <w:top w:val="none" w:sz="0" w:space="0" w:color="auto"/>
                            <w:left w:val="none" w:sz="0" w:space="0" w:color="auto"/>
                            <w:bottom w:val="none" w:sz="0" w:space="0" w:color="auto"/>
                            <w:right w:val="none" w:sz="0" w:space="0" w:color="auto"/>
                          </w:divBdr>
                          <w:divsChild>
                            <w:div w:id="1691754642">
                              <w:marLeft w:val="0"/>
                              <w:marRight w:val="0"/>
                              <w:marTop w:val="0"/>
                              <w:marBottom w:val="0"/>
                              <w:divBdr>
                                <w:top w:val="none" w:sz="0" w:space="0" w:color="auto"/>
                                <w:left w:val="none" w:sz="0" w:space="0" w:color="auto"/>
                                <w:bottom w:val="none" w:sz="0" w:space="0" w:color="auto"/>
                                <w:right w:val="none" w:sz="0" w:space="0" w:color="auto"/>
                              </w:divBdr>
                              <w:divsChild>
                                <w:div w:id="925846132">
                                  <w:marLeft w:val="0"/>
                                  <w:marRight w:val="0"/>
                                  <w:marTop w:val="0"/>
                                  <w:marBottom w:val="0"/>
                                  <w:divBdr>
                                    <w:top w:val="none" w:sz="0" w:space="0" w:color="auto"/>
                                    <w:left w:val="none" w:sz="0" w:space="0" w:color="auto"/>
                                    <w:bottom w:val="none" w:sz="0" w:space="0" w:color="auto"/>
                                    <w:right w:val="none" w:sz="0" w:space="0" w:color="auto"/>
                                  </w:divBdr>
                                  <w:divsChild>
                                    <w:div w:id="356086183">
                                      <w:marLeft w:val="0"/>
                                      <w:marRight w:val="0"/>
                                      <w:marTop w:val="0"/>
                                      <w:marBottom w:val="0"/>
                                      <w:divBdr>
                                        <w:top w:val="none" w:sz="0" w:space="0" w:color="auto"/>
                                        <w:left w:val="none" w:sz="0" w:space="0" w:color="auto"/>
                                        <w:bottom w:val="none" w:sz="0" w:space="0" w:color="auto"/>
                                        <w:right w:val="none" w:sz="0" w:space="0" w:color="auto"/>
                                      </w:divBdr>
                                      <w:divsChild>
                                        <w:div w:id="1241479043">
                                          <w:marLeft w:val="0"/>
                                          <w:marRight w:val="0"/>
                                          <w:marTop w:val="0"/>
                                          <w:marBottom w:val="0"/>
                                          <w:divBdr>
                                            <w:top w:val="none" w:sz="0" w:space="0" w:color="auto"/>
                                            <w:left w:val="none" w:sz="0" w:space="0" w:color="auto"/>
                                            <w:bottom w:val="none" w:sz="0" w:space="0" w:color="auto"/>
                                            <w:right w:val="none" w:sz="0" w:space="0" w:color="auto"/>
                                          </w:divBdr>
                                          <w:divsChild>
                                            <w:div w:id="754933725">
                                              <w:marLeft w:val="0"/>
                                              <w:marRight w:val="0"/>
                                              <w:marTop w:val="0"/>
                                              <w:marBottom w:val="0"/>
                                              <w:divBdr>
                                                <w:top w:val="none" w:sz="0" w:space="0" w:color="auto"/>
                                                <w:left w:val="none" w:sz="0" w:space="0" w:color="auto"/>
                                                <w:bottom w:val="none" w:sz="0" w:space="0" w:color="auto"/>
                                                <w:right w:val="none" w:sz="0" w:space="0" w:color="auto"/>
                                              </w:divBdr>
                                            </w:div>
                                            <w:div w:id="1391269337">
                                              <w:marLeft w:val="0"/>
                                              <w:marRight w:val="0"/>
                                              <w:marTop w:val="0"/>
                                              <w:marBottom w:val="0"/>
                                              <w:divBdr>
                                                <w:top w:val="none" w:sz="0" w:space="0" w:color="auto"/>
                                                <w:left w:val="none" w:sz="0" w:space="0" w:color="auto"/>
                                                <w:bottom w:val="none" w:sz="0" w:space="0" w:color="auto"/>
                                                <w:right w:val="none" w:sz="0" w:space="0" w:color="auto"/>
                                              </w:divBdr>
                                            </w:div>
                                            <w:div w:id="2125617260">
                                              <w:marLeft w:val="0"/>
                                              <w:marRight w:val="0"/>
                                              <w:marTop w:val="0"/>
                                              <w:marBottom w:val="0"/>
                                              <w:divBdr>
                                                <w:top w:val="none" w:sz="0" w:space="0" w:color="auto"/>
                                                <w:left w:val="none" w:sz="0" w:space="0" w:color="auto"/>
                                                <w:bottom w:val="none" w:sz="0" w:space="0" w:color="auto"/>
                                                <w:right w:val="none" w:sz="0" w:space="0" w:color="auto"/>
                                              </w:divBdr>
                                              <w:divsChild>
                                                <w:div w:id="210192329">
                                                  <w:marLeft w:val="0"/>
                                                  <w:marRight w:val="0"/>
                                                  <w:marTop w:val="0"/>
                                                  <w:marBottom w:val="0"/>
                                                  <w:divBdr>
                                                    <w:top w:val="none" w:sz="0" w:space="0" w:color="auto"/>
                                                    <w:left w:val="none" w:sz="0" w:space="0" w:color="auto"/>
                                                    <w:bottom w:val="none" w:sz="0" w:space="0" w:color="auto"/>
                                                    <w:right w:val="none" w:sz="0" w:space="0" w:color="auto"/>
                                                  </w:divBdr>
                                                  <w:divsChild>
                                                    <w:div w:id="148616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575185">
      <w:bodyDiv w:val="1"/>
      <w:marLeft w:val="0"/>
      <w:marRight w:val="0"/>
      <w:marTop w:val="0"/>
      <w:marBottom w:val="0"/>
      <w:divBdr>
        <w:top w:val="none" w:sz="0" w:space="0" w:color="auto"/>
        <w:left w:val="none" w:sz="0" w:space="0" w:color="auto"/>
        <w:bottom w:val="none" w:sz="0" w:space="0" w:color="auto"/>
        <w:right w:val="none" w:sz="0" w:space="0" w:color="auto"/>
      </w:divBdr>
    </w:div>
    <w:div w:id="409154591">
      <w:bodyDiv w:val="1"/>
      <w:marLeft w:val="0"/>
      <w:marRight w:val="0"/>
      <w:marTop w:val="0"/>
      <w:marBottom w:val="0"/>
      <w:divBdr>
        <w:top w:val="none" w:sz="0" w:space="0" w:color="auto"/>
        <w:left w:val="none" w:sz="0" w:space="0" w:color="auto"/>
        <w:bottom w:val="none" w:sz="0" w:space="0" w:color="auto"/>
        <w:right w:val="none" w:sz="0" w:space="0" w:color="auto"/>
      </w:divBdr>
    </w:div>
    <w:div w:id="792988952">
      <w:bodyDiv w:val="1"/>
      <w:marLeft w:val="0"/>
      <w:marRight w:val="0"/>
      <w:marTop w:val="0"/>
      <w:marBottom w:val="0"/>
      <w:divBdr>
        <w:top w:val="none" w:sz="0" w:space="0" w:color="auto"/>
        <w:left w:val="none" w:sz="0" w:space="0" w:color="auto"/>
        <w:bottom w:val="none" w:sz="0" w:space="0" w:color="auto"/>
        <w:right w:val="none" w:sz="0" w:space="0" w:color="auto"/>
      </w:divBdr>
    </w:div>
    <w:div w:id="838277019">
      <w:bodyDiv w:val="1"/>
      <w:marLeft w:val="0"/>
      <w:marRight w:val="0"/>
      <w:marTop w:val="0"/>
      <w:marBottom w:val="0"/>
      <w:divBdr>
        <w:top w:val="none" w:sz="0" w:space="0" w:color="auto"/>
        <w:left w:val="none" w:sz="0" w:space="0" w:color="auto"/>
        <w:bottom w:val="none" w:sz="0" w:space="0" w:color="auto"/>
        <w:right w:val="none" w:sz="0" w:space="0" w:color="auto"/>
      </w:divBdr>
    </w:div>
    <w:div w:id="1228103713">
      <w:bodyDiv w:val="1"/>
      <w:marLeft w:val="0"/>
      <w:marRight w:val="0"/>
      <w:marTop w:val="0"/>
      <w:marBottom w:val="0"/>
      <w:divBdr>
        <w:top w:val="none" w:sz="0" w:space="0" w:color="auto"/>
        <w:left w:val="none" w:sz="0" w:space="0" w:color="auto"/>
        <w:bottom w:val="none" w:sz="0" w:space="0" w:color="auto"/>
        <w:right w:val="none" w:sz="0" w:space="0" w:color="auto"/>
      </w:divBdr>
    </w:div>
    <w:div w:id="1310670596">
      <w:bodyDiv w:val="1"/>
      <w:marLeft w:val="0"/>
      <w:marRight w:val="0"/>
      <w:marTop w:val="0"/>
      <w:marBottom w:val="0"/>
      <w:divBdr>
        <w:top w:val="none" w:sz="0" w:space="0" w:color="auto"/>
        <w:left w:val="none" w:sz="0" w:space="0" w:color="auto"/>
        <w:bottom w:val="none" w:sz="0" w:space="0" w:color="auto"/>
        <w:right w:val="none" w:sz="0" w:space="0" w:color="auto"/>
      </w:divBdr>
    </w:div>
    <w:div w:id="1314064424">
      <w:bodyDiv w:val="1"/>
      <w:marLeft w:val="0"/>
      <w:marRight w:val="0"/>
      <w:marTop w:val="0"/>
      <w:marBottom w:val="0"/>
      <w:divBdr>
        <w:top w:val="none" w:sz="0" w:space="0" w:color="auto"/>
        <w:left w:val="none" w:sz="0" w:space="0" w:color="auto"/>
        <w:bottom w:val="none" w:sz="0" w:space="0" w:color="auto"/>
        <w:right w:val="none" w:sz="0" w:space="0" w:color="auto"/>
      </w:divBdr>
    </w:div>
    <w:div w:id="1328485766">
      <w:bodyDiv w:val="1"/>
      <w:marLeft w:val="0"/>
      <w:marRight w:val="0"/>
      <w:marTop w:val="0"/>
      <w:marBottom w:val="0"/>
      <w:divBdr>
        <w:top w:val="none" w:sz="0" w:space="0" w:color="auto"/>
        <w:left w:val="none" w:sz="0" w:space="0" w:color="auto"/>
        <w:bottom w:val="none" w:sz="0" w:space="0" w:color="auto"/>
        <w:right w:val="none" w:sz="0" w:space="0" w:color="auto"/>
      </w:divBdr>
    </w:div>
    <w:div w:id="1417482566">
      <w:bodyDiv w:val="1"/>
      <w:marLeft w:val="0"/>
      <w:marRight w:val="0"/>
      <w:marTop w:val="0"/>
      <w:marBottom w:val="0"/>
      <w:divBdr>
        <w:top w:val="none" w:sz="0" w:space="0" w:color="auto"/>
        <w:left w:val="none" w:sz="0" w:space="0" w:color="auto"/>
        <w:bottom w:val="none" w:sz="0" w:space="0" w:color="auto"/>
        <w:right w:val="none" w:sz="0" w:space="0" w:color="auto"/>
      </w:divBdr>
    </w:div>
    <w:div w:id="1503274981">
      <w:bodyDiv w:val="1"/>
      <w:marLeft w:val="0"/>
      <w:marRight w:val="0"/>
      <w:marTop w:val="0"/>
      <w:marBottom w:val="0"/>
      <w:divBdr>
        <w:top w:val="none" w:sz="0" w:space="0" w:color="auto"/>
        <w:left w:val="none" w:sz="0" w:space="0" w:color="auto"/>
        <w:bottom w:val="none" w:sz="0" w:space="0" w:color="auto"/>
        <w:right w:val="none" w:sz="0" w:space="0" w:color="auto"/>
      </w:divBdr>
    </w:div>
    <w:div w:id="1506940670">
      <w:bodyDiv w:val="1"/>
      <w:marLeft w:val="0"/>
      <w:marRight w:val="0"/>
      <w:marTop w:val="0"/>
      <w:marBottom w:val="0"/>
      <w:divBdr>
        <w:top w:val="none" w:sz="0" w:space="0" w:color="auto"/>
        <w:left w:val="none" w:sz="0" w:space="0" w:color="auto"/>
        <w:bottom w:val="none" w:sz="0" w:space="0" w:color="auto"/>
        <w:right w:val="none" w:sz="0" w:space="0" w:color="auto"/>
      </w:divBdr>
    </w:div>
    <w:div w:id="1826511112">
      <w:bodyDiv w:val="1"/>
      <w:marLeft w:val="0"/>
      <w:marRight w:val="0"/>
      <w:marTop w:val="0"/>
      <w:marBottom w:val="0"/>
      <w:divBdr>
        <w:top w:val="none" w:sz="0" w:space="0" w:color="auto"/>
        <w:left w:val="none" w:sz="0" w:space="0" w:color="auto"/>
        <w:bottom w:val="none" w:sz="0" w:space="0" w:color="auto"/>
        <w:right w:val="none" w:sz="0" w:space="0" w:color="auto"/>
      </w:divBdr>
    </w:div>
    <w:div w:id="1934582078">
      <w:bodyDiv w:val="1"/>
      <w:marLeft w:val="0"/>
      <w:marRight w:val="0"/>
      <w:marTop w:val="0"/>
      <w:marBottom w:val="0"/>
      <w:divBdr>
        <w:top w:val="none" w:sz="0" w:space="0" w:color="auto"/>
        <w:left w:val="none" w:sz="0" w:space="0" w:color="auto"/>
        <w:bottom w:val="none" w:sz="0" w:space="0" w:color="auto"/>
        <w:right w:val="none" w:sz="0" w:space="0" w:color="auto"/>
      </w:divBdr>
    </w:div>
    <w:div w:id="1987473328">
      <w:bodyDiv w:val="1"/>
      <w:marLeft w:val="0"/>
      <w:marRight w:val="0"/>
      <w:marTop w:val="0"/>
      <w:marBottom w:val="0"/>
      <w:divBdr>
        <w:top w:val="none" w:sz="0" w:space="0" w:color="auto"/>
        <w:left w:val="none" w:sz="0" w:space="0" w:color="auto"/>
        <w:bottom w:val="none" w:sz="0" w:space="0" w:color="auto"/>
        <w:right w:val="none" w:sz="0" w:space="0" w:color="auto"/>
      </w:divBdr>
    </w:div>
    <w:div w:id="204331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ulie.hutchings1@somersetft.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S:\SomersetFT%20Execs\0.%20MEETINGS\Trust%20Board%20from%20April%202020%20onwards\Board%20Templates\DDMMYY%20Public%20Board%20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A5C84-042A-4433-BD06-2CF0882E8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DDMMYY Public Board Agenda</Template>
  <TotalTime>23</TotalTime>
  <Pages>1</Pages>
  <Words>160</Words>
  <Characters>913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East Somerset NHS Trust</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julie.hutchings1</dc:creator>
  <cp:keywords/>
  <dc:description/>
  <cp:lastModifiedBy>Julie Hutchings1</cp:lastModifiedBy>
  <cp:revision>3</cp:revision>
  <cp:lastPrinted>2024-08-13T13:29:00Z</cp:lastPrinted>
  <dcterms:created xsi:type="dcterms:W3CDTF">2026-06-12T14:05:00Z</dcterms:created>
  <dcterms:modified xsi:type="dcterms:W3CDTF">2026-06-12T14:06:00Z</dcterms:modified>
</cp:coreProperties>
</file>